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0A04C8" w:rsidRDefault="000A04C8" w:rsidP="000A04C8">
      <w:pPr>
        <w:rPr>
          <w:b/>
          <w:color w:val="365F91" w:themeColor="accent1" w:themeShade="BF"/>
          <w:sz w:val="12"/>
          <w:szCs w:val="12"/>
          <w:u w:val="single"/>
        </w:rPr>
      </w:pPr>
      <w:r>
        <w:rPr>
          <w:noProof/>
        </w:rPr>
        <mc:AlternateContent>
          <mc:Choice Requires="wps">
            <w:drawing>
              <wp:anchor distT="0" distB="0" distL="114300" distR="114300" simplePos="0" relativeHeight="251658240" behindDoc="0" locked="0" layoutInCell="1" allowOverlap="1">
                <wp:simplePos x="0" y="0"/>
                <wp:positionH relativeFrom="page">
                  <wp:posOffset>-177165</wp:posOffset>
                </wp:positionH>
                <wp:positionV relativeFrom="page">
                  <wp:posOffset>-903418</wp:posOffset>
                </wp:positionV>
                <wp:extent cx="8001000" cy="2533650"/>
                <wp:effectExtent l="3810" t="0" r="0" b="0"/>
                <wp:wrapNone/>
                <wp:docPr id="1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533650"/>
                        </a:xfrm>
                        <a:prstGeom prst="rect">
                          <a:avLst/>
                        </a:prstGeom>
                        <a:solidFill>
                          <a:schemeClr val="accent5">
                            <a:lumMod val="5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rsidR="00B7447F" w:rsidRDefault="00B7447F" w:rsidP="001149B1">
                            <w:pPr>
                              <w:pStyle w:val="Heading2"/>
                              <w:rPr>
                                <w:noProof/>
                              </w:rPr>
                            </w:pPr>
                          </w:p>
                          <w:p w:rsidR="00B7447F" w:rsidRDefault="00B7447F" w:rsidP="001149B1">
                            <w:pPr>
                              <w:pStyle w:val="Heading2"/>
                              <w:rPr>
                                <w:noProof/>
                              </w:rPr>
                            </w:pPr>
                          </w:p>
                          <w:p w:rsidR="00B7447F" w:rsidRDefault="00B7447F" w:rsidP="003D0150">
                            <w:pPr>
                              <w:pStyle w:val="Heading2"/>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13.95pt;margin-top:-71.15pt;width:630pt;height:19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" fillcolor="#205867 [1608]" stroked="f" strokecolor="#4a7ebb" strokeweight="1.5pt">
                <v:shadow opacity="22938f" offset="0"/>
                <v:textbox inset=",7.2pt,,7.2pt">
                  <w:txbxContent>
                    <w:p w:rsidR="00B7447F" w:rsidRDefault="00B7447F" w:rsidP="001149B1">
                      <w:pPr>
                        <w:pStyle w:val="Heading2"/>
                        <w:rPr>
                          <w:noProof/>
                        </w:rPr>
                      </w:pPr>
                    </w:p>
                    <w:p w:rsidR="00B7447F" w:rsidRDefault="00B7447F" w:rsidP="001149B1">
                      <w:pPr>
                        <w:pStyle w:val="Heading2"/>
                        <w:rPr>
                          <w:noProof/>
                        </w:rPr>
                      </w:pPr>
                    </w:p>
                    <w:p w:rsidR="00B7447F" w:rsidRDefault="00B7447F" w:rsidP="003D0150">
                      <w:pPr>
                        <w:pStyle w:val="Heading2"/>
                        <w:jc w:val="center"/>
                      </w:pPr>
                    </w:p>
                  </w:txbxContent>
                </v:textbox>
                <w10:wrap anchorx="page" anchory="page"/>
              </v:rec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page">
                  <wp:posOffset>-179294</wp:posOffset>
                </wp:positionH>
                <wp:positionV relativeFrom="page">
                  <wp:posOffset>1290918</wp:posOffset>
                </wp:positionV>
                <wp:extent cx="8001000" cy="268941"/>
                <wp:effectExtent l="0" t="0" r="0" b="0"/>
                <wp:wrapTight wrapText="bothSides">
                  <wp:wrapPolygon edited="0">
                    <wp:start x="0" y="0"/>
                    <wp:lineTo x="0" y="19915"/>
                    <wp:lineTo x="21549" y="19915"/>
                    <wp:lineTo x="21549" y="0"/>
                    <wp:lineTo x="0" y="0"/>
                  </wp:wrapPolygon>
                </wp:wrapTight>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68941"/>
                        </a:xfrm>
                        <a:prstGeom prst="rect">
                          <a:avLst/>
                        </a:prstGeom>
                        <a:solidFill>
                          <a:schemeClr val="accent6">
                            <a:lumMod val="7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BE1875" id="Rectangle 7" o:spid="_x0000_s1026" style="position:absolute;margin-left:-14.1pt;margin-top:101.65pt;width:630pt;height:21.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" fillcolor="#e36c0a [2409]" stroked="f" strokecolor="#4a7ebb" strokeweight="1.5pt">
                <v:shadow opacity="22938f" offset="0"/>
                <v:textbox inset=",7.2pt,,7.2pt"/>
                <w10:wrap type="tight" anchorx="page" anchory="page"/>
              </v:rect>
            </w:pict>
          </mc:Fallback>
        </mc:AlternateContent>
      </w:r>
      <w:r w:rsidR="002C2277" w:rsidRPr="00BF1BF8">
        <w:rPr>
          <w:rFonts w:ascii="Arial" w:hAnsi="Arial"/>
          <w:b/>
          <w:noProof/>
          <w:color w:val="D82406"/>
          <w:u w:val="single"/>
        </w:rPr>
        <mc:AlternateContent>
          <mc:Choice Requires="wps">
            <w:drawing>
              <wp:anchor distT="0" distB="0" distL="114300" distR="114300" simplePos="0" relativeHeight="251667456" behindDoc="0" locked="0" layoutInCell="1" allowOverlap="1">
                <wp:simplePos x="0" y="0"/>
                <wp:positionH relativeFrom="page">
                  <wp:posOffset>-38100</wp:posOffset>
                </wp:positionH>
                <wp:positionV relativeFrom="page">
                  <wp:posOffset>0</wp:posOffset>
                </wp:positionV>
                <wp:extent cx="8001000" cy="1457325"/>
                <wp:effectExtent l="0" t="0" r="0" b="9525"/>
                <wp:wrapTight wrapText="bothSides">
                  <wp:wrapPolygon edited="0">
                    <wp:start x="0" y="0"/>
                    <wp:lineTo x="0" y="21459"/>
                    <wp:lineTo x="21549" y="21459"/>
                    <wp:lineTo x="21549" y="0"/>
                    <wp:lineTo x="0" y="0"/>
                  </wp:wrapPolygon>
                </wp:wrapTight>
                <wp:docPr id="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457325"/>
                        </a:xfrm>
                        <a:prstGeom prst="rect">
                          <a:avLst/>
                        </a:prstGeom>
                        <a:solidFill>
                          <a:schemeClr val="accent5">
                            <a:lumMod val="5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rsidR="00B7447F" w:rsidRDefault="00B7447F" w:rsidP="003A390C">
                            <w:r>
                              <w:rPr>
                                <w:noProof/>
                              </w:rPr>
                              <w:t xml:space="preserve">          </w:t>
                            </w:r>
                            <w:r w:rsidRPr="00097388">
                              <w:rPr>
                                <w:noProof/>
                              </w:rPr>
                              <w:drawing>
                                <wp:inline distT="0" distB="0" distL="0" distR="0" wp14:anchorId="14487540" wp14:editId="3AC6E5A7">
                                  <wp:extent cx="6943090" cy="1039906"/>
                                  <wp:effectExtent l="0" t="0" r="0" b="8255"/>
                                  <wp:docPr id="10" name="Picture 10" descr="C:\Users\Linda\Desktop\Southpoint Condominiums_files\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da\Desktop\Southpoint Condominiums_files\Header.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15910" cy="106579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7" style="position:absolute;margin-left:-3pt;margin-top:0;width:630pt;height:114.7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" fillcolor="#205867 [1608]" stroked="f" strokecolor="#4a7ebb" strokeweight="1.5pt">
                <v:shadow opacity="22938f" offset="0"/>
                <v:textbox inset=",7.2pt,,7.2pt">
                  <w:txbxContent>
                    <w:p w:rsidR="00B7447F" w:rsidRDefault="00B7447F" w:rsidP="003A390C">
                      <w:r>
                        <w:rPr>
                          <w:noProof/>
                        </w:rPr>
                        <w:t xml:space="preserve">          </w:t>
                      </w:r>
                      <w:r w:rsidRPr="00097388">
                        <w:rPr>
                          <w:noProof/>
                        </w:rPr>
                        <w:drawing>
                          <wp:inline distT="0" distB="0" distL="0" distR="0" wp14:anchorId="14487540" wp14:editId="3AC6E5A7">
                            <wp:extent cx="6943090" cy="1039906"/>
                            <wp:effectExtent l="0" t="0" r="0" b="8255"/>
                            <wp:docPr id="10" name="Picture 10" descr="C:\Users\Linda\Desktop\Southpoint Condominiums_files\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da\Desktop\Southpoint Condominiums_files\Heade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15910" cy="1065790"/>
                                    </a:xfrm>
                                    <a:prstGeom prst="rect">
                                      <a:avLst/>
                                    </a:prstGeom>
                                    <a:noFill/>
                                    <a:ln>
                                      <a:noFill/>
                                    </a:ln>
                                  </pic:spPr>
                                </pic:pic>
                              </a:graphicData>
                            </a:graphic>
                          </wp:inline>
                        </w:drawing>
                      </w:r>
                    </w:p>
                  </w:txbxContent>
                </v:textbox>
                <w10:wrap type="tight" anchorx="page" anchory="page"/>
              </v:rect>
            </w:pict>
          </mc:Fallback>
        </mc:AlternateContent>
      </w:r>
      <w:r w:rsidR="00553DC8">
        <w:rPr>
          <w:rFonts w:ascii="Lucida Grande" w:hAnsi="Lucida Grande"/>
          <w:noProof/>
          <w:color w:val="000000"/>
          <w:sz w:val="22"/>
        </w:rPr>
        <w:drawing>
          <wp:anchor distT="0" distB="0" distL="114300" distR="114300" simplePos="0" relativeHeight="251657216" behindDoc="0" locked="0" layoutInCell="1" allowOverlap="1">
            <wp:simplePos x="0" y="0"/>
            <wp:positionH relativeFrom="column">
              <wp:posOffset>28575</wp:posOffset>
            </wp:positionH>
            <wp:positionV relativeFrom="paragraph">
              <wp:posOffset>-552450</wp:posOffset>
            </wp:positionV>
            <wp:extent cx="6772275" cy="1295400"/>
            <wp:effectExtent l="0" t="0" r="0" b="0"/>
            <wp:wrapNone/>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hite.eps"/>
                    <pic:cNvPicPr/>
                  </pic:nvPicPr>
                  <pic:blipFill>
                    <a:blip r:embed="rId7">
                      <a:extLst>
                        <a:ext uri="{28A0092B-C50C-407E-A947-70E740481C1C}">
                          <a14:useLocalDpi xmlns:a14="http://schemas.microsoft.com/office/drawing/2010/main" val="0"/>
                        </a:ext>
                      </a:extLst>
                    </a:blip>
                    <a:stretch>
                      <a:fillRect/>
                    </a:stretch>
                  </pic:blipFill>
                  <pic:spPr>
                    <a:xfrm>
                      <a:off x="0" y="0"/>
                      <a:ext cx="6772275" cy="1295400"/>
                    </a:xfrm>
                    <a:prstGeom prst="rect">
                      <a:avLst/>
                    </a:prstGeom>
                  </pic:spPr>
                </pic:pic>
              </a:graphicData>
            </a:graphic>
            <wp14:sizeRelH relativeFrom="margin">
              <wp14:pctWidth>0</wp14:pctWidth>
            </wp14:sizeRelH>
            <wp14:sizeRelV relativeFrom="margin">
              <wp14:pctHeight>0</wp14:pctHeight>
            </wp14:sizeRelV>
          </wp:anchor>
        </w:drawing>
      </w:r>
      <w:r w:rsidR="007F2412">
        <w:rPr>
          <w:b/>
          <w:color w:val="365F91" w:themeColor="accent1" w:themeShade="BF"/>
          <w:sz w:val="12"/>
          <w:szCs w:val="12"/>
          <w:u w:val="single"/>
        </w:rPr>
        <w:tab/>
      </w:r>
    </w:p>
    <w:p w:rsidR="00C05DD1" w:rsidRDefault="00390A44" w:rsidP="000A04C8">
      <w:pPr>
        <w:rPr>
          <w:b/>
          <w:color w:val="365F91" w:themeColor="accent1" w:themeShade="BF"/>
          <w:sz w:val="26"/>
          <w:szCs w:val="26"/>
          <w:u w:val="single"/>
        </w:rPr>
      </w:pPr>
      <w:r>
        <w:rPr>
          <w:b/>
          <w:color w:val="365F91" w:themeColor="accent1" w:themeShade="BF"/>
          <w:sz w:val="26"/>
          <w:szCs w:val="26"/>
          <w:u w:val="single"/>
        </w:rPr>
        <w:t>F</w:t>
      </w:r>
      <w:r w:rsidR="00783EEA">
        <w:rPr>
          <w:b/>
          <w:color w:val="365F91" w:themeColor="accent1" w:themeShade="BF"/>
          <w:sz w:val="26"/>
          <w:szCs w:val="26"/>
          <w:u w:val="single"/>
        </w:rPr>
        <w:t>irst</w:t>
      </w:r>
      <w:r w:rsidR="00C05DD1" w:rsidRPr="00B64FA3">
        <w:rPr>
          <w:b/>
          <w:color w:val="365F91" w:themeColor="accent1" w:themeShade="BF"/>
          <w:sz w:val="26"/>
          <w:szCs w:val="26"/>
          <w:u w:val="single"/>
        </w:rPr>
        <w:t xml:space="preserve"> Quarter Newsletter</w:t>
      </w:r>
      <w:r w:rsidR="00CD1134">
        <w:rPr>
          <w:b/>
          <w:color w:val="365F91" w:themeColor="accent1" w:themeShade="BF"/>
          <w:sz w:val="26"/>
          <w:szCs w:val="26"/>
          <w:u w:val="single"/>
        </w:rPr>
        <w:t xml:space="preserve">  </w:t>
      </w:r>
      <w:r w:rsidR="00C05DD1" w:rsidRPr="00B64FA3">
        <w:rPr>
          <w:b/>
          <w:color w:val="365F91" w:themeColor="accent1" w:themeShade="BF"/>
          <w:sz w:val="26"/>
          <w:szCs w:val="26"/>
          <w:u w:val="single"/>
        </w:rPr>
        <w:t xml:space="preserve"> </w:t>
      </w:r>
      <w:r w:rsidR="00783EEA">
        <w:rPr>
          <w:b/>
          <w:color w:val="365F91" w:themeColor="accent1" w:themeShade="BF"/>
          <w:sz w:val="26"/>
          <w:szCs w:val="26"/>
          <w:u w:val="single"/>
        </w:rPr>
        <w:t>Jan – March 20</w:t>
      </w:r>
      <w:r w:rsidR="00DA5F51">
        <w:rPr>
          <w:b/>
          <w:color w:val="365F91" w:themeColor="accent1" w:themeShade="BF"/>
          <w:sz w:val="26"/>
          <w:szCs w:val="26"/>
          <w:u w:val="single"/>
        </w:rPr>
        <w:t>20</w:t>
      </w:r>
    </w:p>
    <w:p w:rsidR="00CE08E7" w:rsidRDefault="00CE08E7" w:rsidP="000A04C8">
      <w:pPr>
        <w:rPr>
          <w:b/>
          <w:color w:val="365F91" w:themeColor="accent1" w:themeShade="BF"/>
          <w:sz w:val="26"/>
          <w:szCs w:val="26"/>
          <w:u w:val="single"/>
        </w:rPr>
      </w:pPr>
    </w:p>
    <w:p w:rsidR="00FF3BF4" w:rsidRDefault="008238B0" w:rsidP="003E564B">
      <w:pPr>
        <w:pStyle w:val="NewsletterBody"/>
      </w:pPr>
      <w:r>
        <w:rPr>
          <w:noProof/>
        </w:rPr>
        <w:drawing>
          <wp:anchor distT="0" distB="0" distL="114300" distR="114300" simplePos="0" relativeHeight="251702272" behindDoc="1" locked="0" layoutInCell="1" allowOverlap="1">
            <wp:simplePos x="0" y="0"/>
            <wp:positionH relativeFrom="column">
              <wp:posOffset>-3810</wp:posOffset>
            </wp:positionH>
            <wp:positionV relativeFrom="paragraph">
              <wp:posOffset>259715</wp:posOffset>
            </wp:positionV>
            <wp:extent cx="1342390" cy="901065"/>
            <wp:effectExtent l="0" t="0" r="0" b="0"/>
            <wp:wrapTight wrapText="bothSides">
              <wp:wrapPolygon edited="0">
                <wp:start x="0" y="0"/>
                <wp:lineTo x="0" y="21006"/>
                <wp:lineTo x="21150" y="21006"/>
                <wp:lineTo x="2115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42390" cy="901065"/>
                    </a:xfrm>
                    <a:prstGeom prst="rect">
                      <a:avLst/>
                    </a:prstGeom>
                  </pic:spPr>
                </pic:pic>
              </a:graphicData>
            </a:graphic>
            <wp14:sizeRelH relativeFrom="margin">
              <wp14:pctWidth>0</wp14:pctWidth>
            </wp14:sizeRelH>
            <wp14:sizeRelV relativeFrom="margin">
              <wp14:pctHeight>0</wp14:pctHeight>
            </wp14:sizeRelV>
          </wp:anchor>
        </w:drawing>
      </w:r>
    </w:p>
    <w:p w:rsidR="009A2D4E" w:rsidRDefault="009A2D4E" w:rsidP="00AA28AD">
      <w:r>
        <w:t xml:space="preserve">Hello </w:t>
      </w:r>
      <w:proofErr w:type="spellStart"/>
      <w:r>
        <w:t>S</w:t>
      </w:r>
      <w:r w:rsidR="00652737">
        <w:t>outhpoint</w:t>
      </w:r>
      <w:proofErr w:type="spellEnd"/>
      <w:r w:rsidR="00652737">
        <w:t xml:space="preserve"> </w:t>
      </w:r>
      <w:r>
        <w:t>Owners</w:t>
      </w:r>
      <w:r w:rsidR="00783EEA">
        <w:t>,</w:t>
      </w:r>
      <w:r>
        <w:t xml:space="preserve">  </w:t>
      </w:r>
    </w:p>
    <w:p w:rsidR="00783EEA" w:rsidRDefault="00652737" w:rsidP="00783EEA">
      <w:r>
        <w:t>Happy New Year</w:t>
      </w:r>
      <w:r w:rsidR="002672D8">
        <w:t>!</w:t>
      </w:r>
    </w:p>
    <w:p w:rsidR="00B7447F" w:rsidRDefault="00B7447F" w:rsidP="00783EEA"/>
    <w:p w:rsidR="00B7447F" w:rsidRDefault="00B7447F" w:rsidP="00B7447F">
      <w:r>
        <w:t xml:space="preserve">Here’s a picture of the first sunrise of 2020 at </w:t>
      </w:r>
      <w:proofErr w:type="spellStart"/>
      <w:r>
        <w:t>Southpoint</w:t>
      </w:r>
      <w:proofErr w:type="spellEnd"/>
      <w:r>
        <w:t xml:space="preserve">. Absolutely Gorgeous!   </w:t>
      </w:r>
    </w:p>
    <w:p w:rsidR="00B7447F" w:rsidRDefault="00B7447F" w:rsidP="00B7447F"/>
    <w:p w:rsidR="00B7447F" w:rsidRDefault="00B7447F" w:rsidP="00B7447F"/>
    <w:p w:rsidR="00B7447F" w:rsidRDefault="00B7447F" w:rsidP="00B7447F">
      <w:r>
        <w:rPr>
          <w:noProof/>
        </w:rPr>
        <w:drawing>
          <wp:inline distT="0" distB="0" distL="0" distR="0" wp14:anchorId="7D91E45A" wp14:editId="60F25F35">
            <wp:extent cx="3291840" cy="23495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91840" cy="2349500"/>
                    </a:xfrm>
                    <a:prstGeom prst="rect">
                      <a:avLst/>
                    </a:prstGeom>
                  </pic:spPr>
                </pic:pic>
              </a:graphicData>
            </a:graphic>
          </wp:inline>
        </w:drawing>
      </w:r>
    </w:p>
    <w:p w:rsidR="00B7447F" w:rsidRPr="00CE08E7" w:rsidRDefault="00B7447F" w:rsidP="00B7447F">
      <w:pPr>
        <w:rPr>
          <w:sz w:val="16"/>
          <w:szCs w:val="16"/>
        </w:rPr>
      </w:pPr>
      <w:r w:rsidRPr="00CE08E7">
        <w:rPr>
          <w:sz w:val="16"/>
          <w:szCs w:val="16"/>
        </w:rPr>
        <w:t xml:space="preserve">Photo credit goes to </w:t>
      </w:r>
      <w:proofErr w:type="spellStart"/>
      <w:r w:rsidRPr="00CE08E7">
        <w:rPr>
          <w:sz w:val="16"/>
          <w:szCs w:val="16"/>
        </w:rPr>
        <w:t>Darsa</w:t>
      </w:r>
      <w:proofErr w:type="spellEnd"/>
      <w:r w:rsidRPr="00CE08E7">
        <w:rPr>
          <w:sz w:val="16"/>
          <w:szCs w:val="16"/>
        </w:rPr>
        <w:t xml:space="preserve"> </w:t>
      </w:r>
      <w:proofErr w:type="spellStart"/>
      <w:r w:rsidRPr="00CE08E7">
        <w:rPr>
          <w:sz w:val="16"/>
          <w:szCs w:val="16"/>
        </w:rPr>
        <w:t>Pinholster</w:t>
      </w:r>
      <w:proofErr w:type="spellEnd"/>
      <w:r w:rsidRPr="00CE08E7">
        <w:rPr>
          <w:sz w:val="16"/>
          <w:szCs w:val="16"/>
        </w:rPr>
        <w:t xml:space="preserve">. </w:t>
      </w:r>
    </w:p>
    <w:p w:rsidR="00B7447F" w:rsidRDefault="00B7447F" w:rsidP="00B7447F"/>
    <w:p w:rsidR="00652737" w:rsidRDefault="00652737" w:rsidP="00783EEA"/>
    <w:p w:rsidR="00D82B7B" w:rsidRPr="005461F2" w:rsidRDefault="00652737" w:rsidP="00D82B7B">
      <w:r>
        <w:t xml:space="preserve">The SPC Annual Meeting was held on December </w:t>
      </w:r>
      <w:r w:rsidR="0000056E">
        <w:t>7</w:t>
      </w:r>
      <w:r>
        <w:t>, 201</w:t>
      </w:r>
      <w:r w:rsidR="0000056E">
        <w:t>9</w:t>
      </w:r>
      <w:r>
        <w:t xml:space="preserve">.   </w:t>
      </w:r>
      <w:r w:rsidR="00D82B7B">
        <w:t>As you can imagine, t</w:t>
      </w:r>
      <w:r w:rsidR="00321683">
        <w:t xml:space="preserve">he </w:t>
      </w:r>
      <w:r w:rsidR="004F4713">
        <w:t xml:space="preserve">hot topic on the agenda was the </w:t>
      </w:r>
      <w:r w:rsidR="00D82B7B">
        <w:t xml:space="preserve">assessment for the </w:t>
      </w:r>
      <w:r w:rsidR="004F4713">
        <w:t>window</w:t>
      </w:r>
      <w:r w:rsidR="00F14F3C">
        <w:t xml:space="preserve"> replacement</w:t>
      </w:r>
      <w:r w:rsidR="0055410C">
        <w:t xml:space="preserve"> and changing the bylaws. </w:t>
      </w:r>
      <w:r w:rsidR="00F6007B">
        <w:t xml:space="preserve">                                              </w:t>
      </w:r>
      <w:r w:rsidR="0055410C">
        <w:t xml:space="preserve">The current bylaws are the original ones and are </w:t>
      </w:r>
      <w:r w:rsidR="00F6007B">
        <w:t xml:space="preserve">in many respects, </w:t>
      </w:r>
      <w:r w:rsidR="0055410C">
        <w:t>outdated</w:t>
      </w:r>
      <w:r w:rsidR="00B7447F">
        <w:t xml:space="preserve"> and or in need of updates</w:t>
      </w:r>
      <w:r w:rsidR="0055410C">
        <w:t xml:space="preserve">. </w:t>
      </w:r>
      <w:r w:rsidR="007D45DD">
        <w:t xml:space="preserve"> </w:t>
      </w:r>
      <w:r w:rsidR="0055410C">
        <w:t xml:space="preserve">Please </w:t>
      </w:r>
      <w:r w:rsidR="00B7447F">
        <w:t>revie</w:t>
      </w:r>
      <w:r w:rsidR="00443920">
        <w:t>w</w:t>
      </w:r>
      <w:r w:rsidR="00B7447F">
        <w:t xml:space="preserve"> your copy of the SPC by-laws and then </w:t>
      </w:r>
      <w:r w:rsidR="0055410C">
        <w:t xml:space="preserve">e-mail Kevin Bailey with any suggestions </w:t>
      </w:r>
      <w:proofErr w:type="gramStart"/>
      <w:r w:rsidR="0055410C">
        <w:t>asap</w:t>
      </w:r>
      <w:proofErr w:type="gramEnd"/>
      <w:r w:rsidR="0055410C">
        <w:t xml:space="preserve"> at </w:t>
      </w:r>
      <w:hyperlink r:id="rId11" w:history="1">
        <w:r w:rsidR="007D45DD" w:rsidRPr="008F6227">
          <w:rPr>
            <w:rStyle w:val="Hyperlink"/>
          </w:rPr>
          <w:t>kevinbail@bellsouth.net</w:t>
        </w:r>
      </w:hyperlink>
      <w:r w:rsidR="007D45DD">
        <w:rPr>
          <w:rStyle w:val="Hyperlink"/>
        </w:rPr>
        <w:t xml:space="preserve"> </w:t>
      </w:r>
    </w:p>
    <w:p w:rsidR="00381335" w:rsidRDefault="00381335" w:rsidP="00783EEA"/>
    <w:p w:rsidR="00CE08E7" w:rsidRPr="00443920" w:rsidRDefault="00CE08E7" w:rsidP="00783EEA">
      <w:pPr>
        <w:rPr>
          <w:rFonts w:cstheme="minorHAnsi"/>
        </w:rPr>
      </w:pPr>
    </w:p>
    <w:p w:rsidR="004F0EE4" w:rsidRPr="00443920" w:rsidRDefault="00B7447F" w:rsidP="00783EEA">
      <w:pPr>
        <w:rPr>
          <w:rFonts w:cstheme="minorHAnsi"/>
          <w:color w:val="000000"/>
        </w:rPr>
      </w:pPr>
      <w:r w:rsidRPr="00443920">
        <w:rPr>
          <w:rFonts w:cstheme="minorHAnsi"/>
          <w:color w:val="000000"/>
        </w:rPr>
        <w:t>Per Roger Koop, the</w:t>
      </w:r>
      <w:r w:rsidR="004F0EE4" w:rsidRPr="00443920">
        <w:rPr>
          <w:rFonts w:cstheme="minorHAnsi"/>
          <w:color w:val="000000"/>
        </w:rPr>
        <w:t xml:space="preserve"> following improvements </w:t>
      </w:r>
      <w:proofErr w:type="gramStart"/>
      <w:r w:rsidR="004F0EE4" w:rsidRPr="00443920">
        <w:rPr>
          <w:rFonts w:cstheme="minorHAnsi"/>
          <w:color w:val="000000"/>
        </w:rPr>
        <w:t xml:space="preserve">have </w:t>
      </w:r>
      <w:r w:rsidR="00443920">
        <w:rPr>
          <w:rFonts w:cstheme="minorHAnsi"/>
          <w:color w:val="000000"/>
        </w:rPr>
        <w:t xml:space="preserve"> recently</w:t>
      </w:r>
      <w:proofErr w:type="gramEnd"/>
      <w:r w:rsidR="00443920">
        <w:rPr>
          <w:rFonts w:cstheme="minorHAnsi"/>
          <w:color w:val="000000"/>
        </w:rPr>
        <w:t xml:space="preserve"> </w:t>
      </w:r>
      <w:r w:rsidR="004F0EE4" w:rsidRPr="00443920">
        <w:rPr>
          <w:rFonts w:cstheme="minorHAnsi"/>
          <w:color w:val="000000"/>
        </w:rPr>
        <w:t>been made</w:t>
      </w:r>
      <w:r w:rsidR="00443920">
        <w:rPr>
          <w:rFonts w:cstheme="minorHAnsi"/>
          <w:color w:val="000000"/>
        </w:rPr>
        <w:t xml:space="preserve"> at </w:t>
      </w:r>
      <w:proofErr w:type="spellStart"/>
      <w:r w:rsidR="00443920">
        <w:rPr>
          <w:rFonts w:cstheme="minorHAnsi"/>
          <w:color w:val="000000"/>
        </w:rPr>
        <w:t>Southpoint</w:t>
      </w:r>
      <w:proofErr w:type="spellEnd"/>
      <w:r w:rsidR="004F0EE4" w:rsidRPr="00443920">
        <w:rPr>
          <w:rFonts w:cstheme="minorHAnsi"/>
          <w:color w:val="000000"/>
        </w:rPr>
        <w:t xml:space="preserve"> -</w:t>
      </w:r>
    </w:p>
    <w:p w:rsidR="004F0EE4" w:rsidRPr="00443920" w:rsidRDefault="007F2412" w:rsidP="00783EEA">
      <w:pPr>
        <w:rPr>
          <w:rFonts w:cstheme="minorHAnsi"/>
          <w:color w:val="000000"/>
        </w:rPr>
      </w:pPr>
      <w:r w:rsidRPr="00443920">
        <w:rPr>
          <w:rFonts w:cstheme="minorHAnsi"/>
          <w:color w:val="000000"/>
        </w:rPr>
        <w:t xml:space="preserve">1. </w:t>
      </w:r>
      <w:r w:rsidR="004F0EE4" w:rsidRPr="00443920">
        <w:rPr>
          <w:rFonts w:cstheme="minorHAnsi"/>
          <w:color w:val="000000"/>
        </w:rPr>
        <w:t xml:space="preserve">The </w:t>
      </w:r>
      <w:r w:rsidR="00B7447F" w:rsidRPr="00443920">
        <w:rPr>
          <w:rFonts w:cstheme="minorHAnsi"/>
          <w:color w:val="000000"/>
        </w:rPr>
        <w:t xml:space="preserve">pool furniture has been re-strapped. </w:t>
      </w:r>
    </w:p>
    <w:p w:rsidR="004F0EE4" w:rsidRPr="00443920" w:rsidRDefault="007F2412" w:rsidP="00783EEA">
      <w:pPr>
        <w:rPr>
          <w:rFonts w:cstheme="minorHAnsi"/>
          <w:color w:val="000000"/>
        </w:rPr>
      </w:pPr>
      <w:r w:rsidRPr="00443920">
        <w:rPr>
          <w:rFonts w:cstheme="minorHAnsi"/>
          <w:color w:val="000000"/>
        </w:rPr>
        <w:t xml:space="preserve">2. </w:t>
      </w:r>
      <w:r w:rsidR="00B7447F" w:rsidRPr="00443920">
        <w:rPr>
          <w:rFonts w:cstheme="minorHAnsi"/>
          <w:color w:val="000000"/>
        </w:rPr>
        <w:t xml:space="preserve">Some exit lights blew off during a wind storm and Jeff </w:t>
      </w:r>
      <w:r w:rsidR="004F0EE4" w:rsidRPr="00443920">
        <w:rPr>
          <w:rFonts w:cstheme="minorHAnsi"/>
          <w:color w:val="000000"/>
        </w:rPr>
        <w:t xml:space="preserve">has </w:t>
      </w:r>
      <w:r w:rsidR="00B7447F" w:rsidRPr="00443920">
        <w:rPr>
          <w:rFonts w:cstheme="minorHAnsi"/>
          <w:color w:val="000000"/>
        </w:rPr>
        <w:t>replace</w:t>
      </w:r>
      <w:r w:rsidR="004F0EE4" w:rsidRPr="00443920">
        <w:rPr>
          <w:rFonts w:cstheme="minorHAnsi"/>
          <w:color w:val="000000"/>
        </w:rPr>
        <w:t>d</w:t>
      </w:r>
      <w:r w:rsidR="00B7447F" w:rsidRPr="00443920">
        <w:rPr>
          <w:rFonts w:cstheme="minorHAnsi"/>
          <w:color w:val="000000"/>
        </w:rPr>
        <w:t xml:space="preserve"> those as needed. </w:t>
      </w:r>
    </w:p>
    <w:p w:rsidR="004F0EE4" w:rsidRPr="00443920" w:rsidRDefault="007F2412" w:rsidP="00783EEA">
      <w:pPr>
        <w:rPr>
          <w:rFonts w:cstheme="minorHAnsi"/>
          <w:color w:val="000000"/>
        </w:rPr>
      </w:pPr>
      <w:r w:rsidRPr="00443920">
        <w:rPr>
          <w:rFonts w:cstheme="minorHAnsi"/>
          <w:color w:val="000000"/>
        </w:rPr>
        <w:t xml:space="preserve">3. </w:t>
      </w:r>
      <w:r w:rsidR="00B7447F" w:rsidRPr="00443920">
        <w:rPr>
          <w:rFonts w:cstheme="minorHAnsi"/>
          <w:color w:val="000000"/>
        </w:rPr>
        <w:t xml:space="preserve">Jeff is working in the generator room sanding and painting the rusted electrical panel covers. </w:t>
      </w:r>
    </w:p>
    <w:p w:rsidR="004F0EE4" w:rsidRPr="00443920" w:rsidRDefault="007F2412" w:rsidP="00783EEA">
      <w:pPr>
        <w:rPr>
          <w:rFonts w:cstheme="minorHAnsi"/>
          <w:color w:val="000000"/>
        </w:rPr>
      </w:pPr>
      <w:r w:rsidRPr="00443920">
        <w:rPr>
          <w:rFonts w:cstheme="minorHAnsi"/>
          <w:color w:val="000000"/>
        </w:rPr>
        <w:t xml:space="preserve">4. </w:t>
      </w:r>
      <w:r w:rsidR="004F0EE4" w:rsidRPr="00443920">
        <w:rPr>
          <w:rFonts w:cstheme="minorHAnsi"/>
          <w:color w:val="000000"/>
        </w:rPr>
        <w:t>Flowers were</w:t>
      </w:r>
      <w:r w:rsidR="00B7447F" w:rsidRPr="00443920">
        <w:rPr>
          <w:rFonts w:cstheme="minorHAnsi"/>
          <w:color w:val="000000"/>
        </w:rPr>
        <w:t xml:space="preserve"> planted around the street sign </w:t>
      </w:r>
      <w:r w:rsidR="004F0EE4" w:rsidRPr="00443920">
        <w:rPr>
          <w:rFonts w:cstheme="minorHAnsi"/>
          <w:color w:val="000000"/>
        </w:rPr>
        <w:t>however</w:t>
      </w:r>
      <w:r w:rsidR="00B7447F" w:rsidRPr="00443920">
        <w:rPr>
          <w:rFonts w:cstheme="minorHAnsi"/>
          <w:color w:val="000000"/>
        </w:rPr>
        <w:t xml:space="preserve"> </w:t>
      </w:r>
      <w:r w:rsidR="004F0EE4" w:rsidRPr="00443920">
        <w:rPr>
          <w:rFonts w:cstheme="minorHAnsi"/>
          <w:color w:val="000000"/>
        </w:rPr>
        <w:t xml:space="preserve">a </w:t>
      </w:r>
      <w:r w:rsidRPr="00443920">
        <w:rPr>
          <w:rFonts w:cstheme="minorHAnsi"/>
          <w:color w:val="000000"/>
        </w:rPr>
        <w:t xml:space="preserve">strong </w:t>
      </w:r>
      <w:r w:rsidR="00B7447F" w:rsidRPr="00443920">
        <w:rPr>
          <w:rFonts w:cstheme="minorHAnsi"/>
          <w:color w:val="000000"/>
        </w:rPr>
        <w:t xml:space="preserve">wind storm burned them to the ground. It is </w:t>
      </w:r>
      <w:r w:rsidR="004F0EE4" w:rsidRPr="00443920">
        <w:rPr>
          <w:rFonts w:cstheme="minorHAnsi"/>
          <w:color w:val="000000"/>
        </w:rPr>
        <w:t>difficult</w:t>
      </w:r>
      <w:r w:rsidR="00B7447F" w:rsidRPr="00443920">
        <w:rPr>
          <w:rFonts w:cstheme="minorHAnsi"/>
          <w:color w:val="000000"/>
        </w:rPr>
        <w:t xml:space="preserve"> to find </w:t>
      </w:r>
      <w:r w:rsidR="004F0EE4" w:rsidRPr="00443920">
        <w:rPr>
          <w:rFonts w:cstheme="minorHAnsi"/>
          <w:color w:val="000000"/>
        </w:rPr>
        <w:t>plants</w:t>
      </w:r>
      <w:r w:rsidR="00B7447F" w:rsidRPr="00443920">
        <w:rPr>
          <w:rFonts w:cstheme="minorHAnsi"/>
          <w:color w:val="000000"/>
        </w:rPr>
        <w:t xml:space="preserve"> that will grow beach side</w:t>
      </w:r>
      <w:r w:rsidR="004F0EE4" w:rsidRPr="00443920">
        <w:rPr>
          <w:rFonts w:cstheme="minorHAnsi"/>
          <w:color w:val="000000"/>
        </w:rPr>
        <w:t xml:space="preserve">. </w:t>
      </w:r>
    </w:p>
    <w:p w:rsidR="00CE08E7" w:rsidRDefault="007F2412" w:rsidP="00783EEA">
      <w:r w:rsidRPr="00443920">
        <w:rPr>
          <w:rFonts w:cstheme="minorHAnsi"/>
          <w:color w:val="000000"/>
        </w:rPr>
        <w:t xml:space="preserve">5. </w:t>
      </w:r>
      <w:r w:rsidR="004F0EE4" w:rsidRPr="00443920">
        <w:rPr>
          <w:rFonts w:cstheme="minorHAnsi"/>
          <w:color w:val="000000"/>
        </w:rPr>
        <w:t>T</w:t>
      </w:r>
      <w:r w:rsidRPr="00443920">
        <w:rPr>
          <w:rFonts w:cstheme="minorHAnsi"/>
          <w:color w:val="000000"/>
        </w:rPr>
        <w:t>he wheels</w:t>
      </w:r>
      <w:r w:rsidR="00B7447F" w:rsidRPr="00443920">
        <w:rPr>
          <w:rFonts w:cstheme="minorHAnsi"/>
          <w:color w:val="000000"/>
        </w:rPr>
        <w:t xml:space="preserve"> on 2 luggage carts </w:t>
      </w:r>
      <w:r w:rsidRPr="00443920">
        <w:rPr>
          <w:rFonts w:cstheme="minorHAnsi"/>
          <w:color w:val="000000"/>
        </w:rPr>
        <w:t xml:space="preserve">have been replaced </w:t>
      </w:r>
      <w:r w:rsidR="00B7447F" w:rsidRPr="00443920">
        <w:rPr>
          <w:rFonts w:cstheme="minorHAnsi"/>
          <w:color w:val="000000"/>
        </w:rPr>
        <w:t>with a tubeless urethane type</w:t>
      </w:r>
      <w:r w:rsidRPr="00443920">
        <w:rPr>
          <w:rFonts w:cstheme="minorHAnsi"/>
          <w:color w:val="000000"/>
        </w:rPr>
        <w:t xml:space="preserve"> as t</w:t>
      </w:r>
      <w:r w:rsidR="00B7447F" w:rsidRPr="00443920">
        <w:rPr>
          <w:rFonts w:cstheme="minorHAnsi"/>
          <w:color w:val="000000"/>
        </w:rPr>
        <w:t xml:space="preserve">he </w:t>
      </w:r>
      <w:r w:rsidRPr="00443920">
        <w:rPr>
          <w:rFonts w:cstheme="minorHAnsi"/>
          <w:color w:val="000000"/>
        </w:rPr>
        <w:t xml:space="preserve">original </w:t>
      </w:r>
      <w:r w:rsidR="00443920">
        <w:rPr>
          <w:rFonts w:cstheme="minorHAnsi"/>
          <w:color w:val="000000"/>
        </w:rPr>
        <w:t xml:space="preserve">ones </w:t>
      </w:r>
      <w:r w:rsidRPr="00443920">
        <w:rPr>
          <w:rFonts w:cstheme="minorHAnsi"/>
          <w:color w:val="000000"/>
        </w:rPr>
        <w:t>we</w:t>
      </w:r>
      <w:r w:rsidR="00B7447F" w:rsidRPr="00443920">
        <w:rPr>
          <w:rFonts w:cstheme="minorHAnsi"/>
          <w:color w:val="000000"/>
        </w:rPr>
        <w:t>ren't durable.</w:t>
      </w:r>
    </w:p>
    <w:p w:rsidR="00CE08E7" w:rsidRDefault="00CE08E7" w:rsidP="00D15950">
      <w:pPr>
        <w:ind w:left="720" w:hanging="720"/>
        <w:jc w:val="right"/>
      </w:pPr>
    </w:p>
    <w:p w:rsidR="003C1EBF" w:rsidRDefault="003C1EBF" w:rsidP="00783EEA"/>
    <w:p w:rsidR="003C1EBF" w:rsidRDefault="003C1EBF" w:rsidP="00783EEA"/>
    <w:p w:rsidR="00704BF8" w:rsidRDefault="00443920" w:rsidP="00783EEA">
      <w:r>
        <w:t xml:space="preserve"> </w:t>
      </w:r>
      <w:r w:rsidR="00746D8A">
        <w:t xml:space="preserve">              </w:t>
      </w:r>
      <w:r w:rsidR="00050023">
        <w:rPr>
          <w:noProof/>
        </w:rPr>
        <w:drawing>
          <wp:inline distT="0" distB="0" distL="0" distR="0">
            <wp:extent cx="2047875" cy="12635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gstock-advice-help-support-and-tips-s-32859983[1].jpg"/>
                    <pic:cNvPicPr/>
                  </pic:nvPicPr>
                  <pic:blipFill>
                    <a:blip r:embed="rId12">
                      <a:extLst>
                        <a:ext uri="{28A0092B-C50C-407E-A947-70E740481C1C}">
                          <a14:useLocalDpi xmlns:a14="http://schemas.microsoft.com/office/drawing/2010/main" val="0"/>
                        </a:ext>
                      </a:extLst>
                    </a:blip>
                    <a:stretch>
                      <a:fillRect/>
                    </a:stretch>
                  </pic:blipFill>
                  <pic:spPr>
                    <a:xfrm>
                      <a:off x="0" y="0"/>
                      <a:ext cx="2056606" cy="1268972"/>
                    </a:xfrm>
                    <a:prstGeom prst="rect">
                      <a:avLst/>
                    </a:prstGeom>
                  </pic:spPr>
                </pic:pic>
              </a:graphicData>
            </a:graphic>
          </wp:inline>
        </w:drawing>
      </w:r>
    </w:p>
    <w:p w:rsidR="005B6D7A" w:rsidRDefault="00B97233" w:rsidP="00783EEA">
      <w:r>
        <w:t>Here are</w:t>
      </w:r>
      <w:r w:rsidR="00443920">
        <w:t xml:space="preserve"> helpful </w:t>
      </w:r>
      <w:r>
        <w:t>tips</w:t>
      </w:r>
      <w:r w:rsidR="00443920">
        <w:t xml:space="preserve"> and inf</w:t>
      </w:r>
      <w:r w:rsidR="005B6D7A">
        <w:t>ormation</w:t>
      </w:r>
      <w:r w:rsidR="00293FBD">
        <w:t xml:space="preserve">, </w:t>
      </w:r>
      <w:r w:rsidR="00050023">
        <w:t xml:space="preserve">    </w:t>
      </w:r>
      <w:r>
        <w:t xml:space="preserve"> </w:t>
      </w:r>
      <w:r w:rsidR="00746D8A">
        <w:t xml:space="preserve">    </w:t>
      </w:r>
      <w:r w:rsidR="005B6D7A">
        <w:t>recommenda</w:t>
      </w:r>
      <w:r>
        <w:t>tion</w:t>
      </w:r>
      <w:r w:rsidR="005B6D7A">
        <w:t>s</w:t>
      </w:r>
      <w:r w:rsidR="00293FBD">
        <w:t xml:space="preserve">, and </w:t>
      </w:r>
      <w:r w:rsidR="00443920">
        <w:t xml:space="preserve">friendly </w:t>
      </w:r>
      <w:r w:rsidR="00293FBD">
        <w:t>reminders</w:t>
      </w:r>
      <w:r>
        <w:t>:</w:t>
      </w:r>
    </w:p>
    <w:p w:rsidR="005E4768" w:rsidRDefault="005E4768" w:rsidP="00783EEA"/>
    <w:p w:rsidR="00625373" w:rsidRDefault="005B6D7A" w:rsidP="00783EEA">
      <w:r w:rsidRPr="005B6D7A">
        <w:rPr>
          <w:u w:val="single"/>
        </w:rPr>
        <w:t>Remodeling</w:t>
      </w:r>
      <w:r>
        <w:t xml:space="preserve">? </w:t>
      </w:r>
      <w:r w:rsidR="00112BAB">
        <w:t xml:space="preserve">We as owners are responsible for making sure that all contractors sign in at the office. When they enter the building please be sure that they don’t leave the outside doors open. We need to keep the building secure. We are responsible for </w:t>
      </w:r>
      <w:r w:rsidR="00293FBD">
        <w:t xml:space="preserve">the </w:t>
      </w:r>
      <w:r w:rsidR="00112BAB">
        <w:t xml:space="preserve">contractors we hire </w:t>
      </w:r>
      <w:r w:rsidR="00293FBD">
        <w:t xml:space="preserve">make sure they </w:t>
      </w:r>
      <w:r w:rsidR="00112BAB">
        <w:t xml:space="preserve">adhere to the rules, clean up after themselves, and dispose of materials properly. If Jeff needs to clean up after a contractor, you will be billed for his time. </w:t>
      </w:r>
      <w:r>
        <w:t xml:space="preserve">Also, be sure that your contractor is not disposing your old flooring, carpeting, </w:t>
      </w:r>
      <w:r w:rsidR="00F74100">
        <w:t xml:space="preserve">or any debris </w:t>
      </w:r>
      <w:r>
        <w:t>in our dumpsters</w:t>
      </w:r>
      <w:r w:rsidR="00F80A00">
        <w:t>, they need to remove it</w:t>
      </w:r>
      <w:r w:rsidR="0079576C">
        <w:t xml:space="preserve"> themselves</w:t>
      </w:r>
      <w:r>
        <w:t xml:space="preserve">. </w:t>
      </w:r>
      <w:r w:rsidR="004E124C">
        <w:t>They should also be using their own carts, not our shopping carts or luggage racks.</w:t>
      </w:r>
      <w:r w:rsidR="00112BAB">
        <w:t xml:space="preserve"> If doing your own renovating, please make sure that you make arrangements to have your old furnishings removed and disposed of properly and not placed in or around the SPC dumpsters.</w:t>
      </w:r>
      <w:r w:rsidR="00293FBD">
        <w:t xml:space="preserve"> Paint is never allowed in the dumpsters and not allowed to be left outside of the dumpster area</w:t>
      </w:r>
      <w:r w:rsidR="005E4768">
        <w:t xml:space="preserve"> either</w:t>
      </w:r>
      <w:r w:rsidR="00293FBD">
        <w:t>.</w:t>
      </w:r>
    </w:p>
    <w:p w:rsidR="00293FBD" w:rsidRDefault="00293FBD" w:rsidP="00293FBD">
      <w:pPr>
        <w:rPr>
          <w:u w:val="single"/>
        </w:rPr>
      </w:pPr>
    </w:p>
    <w:p w:rsidR="00CC067E" w:rsidRDefault="00B76373" w:rsidP="00783EEA">
      <w:r w:rsidRPr="00B76373">
        <w:rPr>
          <w:u w:val="single"/>
        </w:rPr>
        <w:t>Rubbish Disposal</w:t>
      </w:r>
      <w:r>
        <w:t xml:space="preserve">- </w:t>
      </w:r>
      <w:r w:rsidR="00CC067E">
        <w:t>There is a local dump in Volusia County</w:t>
      </w:r>
      <w:r w:rsidR="00437941">
        <w:t xml:space="preserve">, </w:t>
      </w:r>
      <w:proofErr w:type="spellStart"/>
      <w:r w:rsidR="00437941">
        <w:t>Tomoka</w:t>
      </w:r>
      <w:proofErr w:type="spellEnd"/>
      <w:r w:rsidR="00437941">
        <w:t xml:space="preserve"> </w:t>
      </w:r>
      <w:proofErr w:type="gramStart"/>
      <w:r w:rsidR="00437941">
        <w:t>Landfill,</w:t>
      </w:r>
      <w:r w:rsidR="00CC067E">
        <w:t xml:space="preserve"> that</w:t>
      </w:r>
      <w:proofErr w:type="gramEnd"/>
      <w:r w:rsidR="00CC067E">
        <w:t xml:space="preserve"> we are allowed to use. You can dispose of used paint, furniture, and all types of trash there and it’s very inexpensive.</w:t>
      </w:r>
      <w:r w:rsidR="008B7DCE">
        <w:t xml:space="preserve"> There is </w:t>
      </w:r>
      <w:r w:rsidR="00293FBD">
        <w:t xml:space="preserve">also </w:t>
      </w:r>
      <w:r w:rsidR="008B7DCE">
        <w:t xml:space="preserve">an area there that you can bring your good paint and take what </w:t>
      </w:r>
      <w:r w:rsidR="00293FBD">
        <w:t>others have left</w:t>
      </w:r>
      <w:r w:rsidR="008B7DCE">
        <w:t xml:space="preserve"> as well. </w:t>
      </w:r>
    </w:p>
    <w:p w:rsidR="00F748FE" w:rsidRDefault="00F748FE" w:rsidP="00783EEA">
      <w:r>
        <w:lastRenderedPageBreak/>
        <w:t xml:space="preserve">               </w:t>
      </w:r>
      <w:r w:rsidR="003F75DB">
        <w:rPr>
          <w:noProof/>
        </w:rPr>
        <w:drawing>
          <wp:inline distT="0" distB="0" distL="0" distR="0">
            <wp:extent cx="1773555" cy="2202933"/>
            <wp:effectExtent l="0" t="508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lica.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775104" cy="2204857"/>
                    </a:xfrm>
                    <a:prstGeom prst="rect">
                      <a:avLst/>
                    </a:prstGeom>
                  </pic:spPr>
                </pic:pic>
              </a:graphicData>
            </a:graphic>
          </wp:inline>
        </w:drawing>
      </w:r>
    </w:p>
    <w:p w:rsidR="003F75DB" w:rsidRDefault="00F50B42" w:rsidP="00783EEA">
      <w:r>
        <w:t xml:space="preserve">Do you </w:t>
      </w:r>
      <w:r w:rsidR="005E4768">
        <w:t xml:space="preserve">typically </w:t>
      </w:r>
      <w:r>
        <w:t>toss these little packets?</w:t>
      </w:r>
      <w:r w:rsidR="00F748FE">
        <w:t xml:space="preserve">  </w:t>
      </w:r>
      <w:r>
        <w:t>Well hang on to them as they are very useful in your condo</w:t>
      </w:r>
      <w:r w:rsidR="000B263D">
        <w:t xml:space="preserve"> where humidity levels can be high</w:t>
      </w:r>
      <w:r>
        <w:t xml:space="preserve">. </w:t>
      </w:r>
      <w:r>
        <w:rPr>
          <w:rFonts w:cstheme="minorHAnsi"/>
          <w:color w:val="000000"/>
          <w:shd w:val="clear" w:color="auto" w:fill="FFFFFF"/>
        </w:rPr>
        <w:t>These</w:t>
      </w:r>
      <w:r w:rsidRPr="00F50B42">
        <w:rPr>
          <w:rFonts w:cstheme="minorHAnsi"/>
          <w:color w:val="000000"/>
          <w:shd w:val="clear" w:color="auto" w:fill="FFFFFF"/>
        </w:rPr>
        <w:t xml:space="preserve"> </w:t>
      </w:r>
      <w:r w:rsidR="00593830">
        <w:rPr>
          <w:rFonts w:cstheme="minorHAnsi"/>
          <w:color w:val="000000"/>
          <w:shd w:val="clear" w:color="auto" w:fill="FFFFFF"/>
        </w:rPr>
        <w:t xml:space="preserve">little </w:t>
      </w:r>
      <w:r w:rsidRPr="00F50B42">
        <w:rPr>
          <w:rFonts w:cstheme="minorHAnsi"/>
          <w:color w:val="000000"/>
          <w:shd w:val="clear" w:color="auto" w:fill="FFFFFF"/>
        </w:rPr>
        <w:t>white bags contain silica gel, the main use of which is to absorb moisture in the containers of shoes</w:t>
      </w:r>
      <w:r w:rsidR="00593830">
        <w:rPr>
          <w:rFonts w:cstheme="minorHAnsi"/>
          <w:color w:val="000000"/>
          <w:shd w:val="clear" w:color="auto" w:fill="FFFFFF"/>
        </w:rPr>
        <w:t>, clothing</w:t>
      </w:r>
      <w:r w:rsidRPr="00F50B42">
        <w:rPr>
          <w:rFonts w:cstheme="minorHAnsi"/>
          <w:color w:val="000000"/>
          <w:shd w:val="clear" w:color="auto" w:fill="FFFFFF"/>
        </w:rPr>
        <w:t xml:space="preserve"> and tools, and also to get rid of bad odors.</w:t>
      </w:r>
      <w:r w:rsidRPr="00F50B42">
        <w:rPr>
          <w:rFonts w:cstheme="minorHAnsi"/>
          <w:color w:val="000000"/>
        </w:rPr>
        <w:br/>
      </w:r>
      <w:r w:rsidRPr="00F50B42">
        <w:rPr>
          <w:rFonts w:cstheme="minorHAnsi"/>
          <w:color w:val="000000"/>
          <w:shd w:val="clear" w:color="auto" w:fill="FFFFFF"/>
        </w:rPr>
        <w:t>It is a poisonous substance where it should be kept away from children and pets, but nevertheless, it should not be thrown into the garbage because it has a lot of useful uses at home.</w:t>
      </w:r>
      <w:r w:rsidR="003F75DB">
        <w:t xml:space="preserve">  Toss them in the </w:t>
      </w:r>
      <w:r w:rsidR="000B263D">
        <w:t xml:space="preserve">way </w:t>
      </w:r>
      <w:r w:rsidR="003F75DB">
        <w:t>back of your utensil drawers, tuck a few behind the washer and dryer, the hot water tank</w:t>
      </w:r>
      <w:r w:rsidR="00F748FE">
        <w:t xml:space="preserve"> area</w:t>
      </w:r>
      <w:r w:rsidR="003F75DB">
        <w:t xml:space="preserve">, under the sinks, </w:t>
      </w:r>
      <w:r w:rsidR="00F748FE">
        <w:t xml:space="preserve">in your tool boxes, owners closets, </w:t>
      </w:r>
      <w:r w:rsidR="003F75DB">
        <w:t>in the back of dresser drawers, etc.</w:t>
      </w:r>
      <w:r w:rsidR="00F748FE">
        <w:t xml:space="preserve"> to keep items dry and prevent rusting. </w:t>
      </w:r>
      <w:r w:rsidR="000B263D">
        <w:t xml:space="preserve"> Other household uses are: put them in your jewelry boxes, toss a few in </w:t>
      </w:r>
      <w:r w:rsidR="00593830">
        <w:t>where you store</w:t>
      </w:r>
      <w:r w:rsidR="000B263D">
        <w:t xml:space="preserve"> old photos and important papers (such as birth and marriage certificates, real estate deeds), </w:t>
      </w:r>
      <w:r w:rsidR="005E4768">
        <w:t xml:space="preserve">books, </w:t>
      </w:r>
      <w:r w:rsidR="000B263D">
        <w:t>when storing shoes and handbags tuck them inside the items, luggage, linen closets, gym and sport bags</w:t>
      </w:r>
      <w:r w:rsidR="000B263D" w:rsidRPr="000B263D">
        <w:rPr>
          <w:rFonts w:cstheme="minorHAnsi"/>
        </w:rPr>
        <w:t xml:space="preserve">. </w:t>
      </w:r>
      <w:r w:rsidR="00BC19C2">
        <w:rPr>
          <w:rFonts w:cstheme="minorHAnsi"/>
        </w:rPr>
        <w:t xml:space="preserve">                        </w:t>
      </w:r>
      <w:r w:rsidR="000B263D" w:rsidRPr="000B263D">
        <w:rPr>
          <w:rStyle w:val="Strong"/>
          <w:rFonts w:cstheme="minorHAnsi"/>
          <w:i/>
          <w:iCs/>
          <w:color w:val="000000"/>
          <w:bdr w:val="none" w:sz="0" w:space="0" w:color="auto" w:frame="1"/>
          <w:shd w:val="clear" w:color="auto" w:fill="FFFFFF"/>
        </w:rPr>
        <w:t>Note:</w:t>
      </w:r>
      <w:r w:rsidR="005E4768">
        <w:rPr>
          <w:rStyle w:val="Strong"/>
          <w:rFonts w:cstheme="minorHAnsi"/>
          <w:i/>
          <w:iCs/>
          <w:color w:val="000000"/>
          <w:bdr w:val="none" w:sz="0" w:space="0" w:color="auto" w:frame="1"/>
          <w:shd w:val="clear" w:color="auto" w:fill="FFFFFF"/>
        </w:rPr>
        <w:t xml:space="preserve">   </w:t>
      </w:r>
      <w:r w:rsidR="000B263D" w:rsidRPr="000B263D">
        <w:rPr>
          <w:rFonts w:cstheme="minorHAnsi"/>
          <w:color w:val="000000"/>
          <w:shd w:val="clear" w:color="auto" w:fill="FFFFFF"/>
        </w:rPr>
        <w:t>Silica bags have a specific life and then stop working, after collecting a</w:t>
      </w:r>
      <w:r w:rsidR="00BC19C2">
        <w:rPr>
          <w:rFonts w:cstheme="minorHAnsi"/>
          <w:color w:val="000000"/>
          <w:shd w:val="clear" w:color="auto" w:fill="FFFFFF"/>
        </w:rPr>
        <w:t>nd absorbing a lot of moisture, however they come in so many items we buy that they are easily replaced!</w:t>
      </w:r>
    </w:p>
    <w:p w:rsidR="00CC067E" w:rsidRDefault="00CC067E" w:rsidP="00783EEA"/>
    <w:p w:rsidR="006F39B0" w:rsidRDefault="00F80A00" w:rsidP="00783EEA">
      <w:r w:rsidRPr="008865C3">
        <w:rPr>
          <w:u w:val="single"/>
        </w:rPr>
        <w:t>Toilets</w:t>
      </w:r>
      <w:r>
        <w:t xml:space="preserve"> – </w:t>
      </w:r>
      <w:r w:rsidR="00293FBD">
        <w:t>P</w:t>
      </w:r>
      <w:r>
        <w:t xml:space="preserve">lease </w:t>
      </w:r>
      <w:r w:rsidR="00293FBD">
        <w:t xml:space="preserve">remember to </w:t>
      </w:r>
      <w:r>
        <w:t xml:space="preserve">check your water supply </w:t>
      </w:r>
      <w:r w:rsidR="00625373">
        <w:t>lines to your toilets, sinks</w:t>
      </w:r>
      <w:r w:rsidR="00F74100">
        <w:t>, dishwasher</w:t>
      </w:r>
      <w:r w:rsidR="00625373">
        <w:t xml:space="preserve"> and washer. </w:t>
      </w:r>
      <w:r w:rsidR="00713B92">
        <w:t xml:space="preserve">You should also </w:t>
      </w:r>
      <w:r w:rsidR="008B7DCE">
        <w:t>test your water supply shut off valves</w:t>
      </w:r>
      <w:r w:rsidR="00713B92">
        <w:t xml:space="preserve"> </w:t>
      </w:r>
      <w:r w:rsidR="008B7DCE">
        <w:t xml:space="preserve">a few times annually </w:t>
      </w:r>
      <w:r w:rsidR="00713B92">
        <w:t xml:space="preserve">to be sure they are working properly.  </w:t>
      </w:r>
      <w:r w:rsidR="00625373">
        <w:t xml:space="preserve">Replacing the toilet flappers inside the tanks annually is recommended. The flappers </w:t>
      </w:r>
      <w:r w:rsidR="00293FBD">
        <w:t xml:space="preserve">only </w:t>
      </w:r>
      <w:r w:rsidR="00625373">
        <w:t xml:space="preserve">cost $5-6.00 and the supply lines cost about $10-12.00. </w:t>
      </w:r>
      <w:r w:rsidR="00713B92">
        <w:t>When properly maintained, these low cost replacements will</w:t>
      </w:r>
      <w:r w:rsidR="00625373">
        <w:t xml:space="preserve"> </w:t>
      </w:r>
      <w:r w:rsidR="00713B92">
        <w:t>reduce water usage and stop “running” toilets</w:t>
      </w:r>
      <w:r w:rsidR="0088497C">
        <w:t xml:space="preserve"> and leaks</w:t>
      </w:r>
      <w:r w:rsidR="00713B92">
        <w:t xml:space="preserve">. </w:t>
      </w:r>
    </w:p>
    <w:p w:rsidR="008865C3" w:rsidRDefault="00F74100" w:rsidP="00783EEA">
      <w:r>
        <w:t xml:space="preserve"> </w:t>
      </w:r>
    </w:p>
    <w:p w:rsidR="00AC6074" w:rsidRDefault="00F74100" w:rsidP="00783EEA">
      <w:r w:rsidRPr="008865C3">
        <w:rPr>
          <w:u w:val="single"/>
        </w:rPr>
        <w:t>Hot Water Tanks</w:t>
      </w:r>
      <w:r>
        <w:t xml:space="preserve"> – At the bottom of the tank is a water valve. It’s recommended that you use a garden hose, attach it to the threaded valve, open this valve up and drain a couple of gallons of water into a bucket to remove excess sediment in the tank. </w:t>
      </w:r>
      <w:r w:rsidR="008B7DCE">
        <w:t>Plumbers recommend t</w:t>
      </w:r>
      <w:r>
        <w:t>his should be done a few times a year.</w:t>
      </w:r>
      <w:r w:rsidR="00AC6074">
        <w:t xml:space="preserve">   </w:t>
      </w:r>
    </w:p>
    <w:p w:rsidR="005961A5" w:rsidRDefault="00DB6872" w:rsidP="00783EEA">
      <w:r>
        <w:rPr>
          <w:u w:val="single"/>
        </w:rPr>
        <w:t xml:space="preserve">Building </w:t>
      </w:r>
      <w:r w:rsidR="00AC6074" w:rsidRPr="008865C3">
        <w:rPr>
          <w:u w:val="single"/>
        </w:rPr>
        <w:t>Storage Closets</w:t>
      </w:r>
      <w:r w:rsidR="00AC6074">
        <w:t xml:space="preserve">- every floor has a locked storage closet located near the elevators that we as owners can use to properly store some items that you might not have room for in your unit. </w:t>
      </w:r>
      <w:r w:rsidR="00002CBA">
        <w:t xml:space="preserve">Whatever you decide to keep in the storage closet must be labeled with your unit # on it. </w:t>
      </w:r>
      <w:r w:rsidR="009A473C">
        <w:t>We</w:t>
      </w:r>
      <w:r w:rsidR="00002CBA">
        <w:t xml:space="preserve"> are not allowed to store </w:t>
      </w:r>
      <w:r w:rsidR="00225CAE">
        <w:t xml:space="preserve">any </w:t>
      </w:r>
      <w:r w:rsidR="00002CBA">
        <w:t xml:space="preserve">flammable items in </w:t>
      </w:r>
      <w:r w:rsidR="00AF3C25">
        <w:t>t</w:t>
      </w:r>
      <w:r w:rsidR="00002CBA">
        <w:t xml:space="preserve">here.  Please be sure that your items are properly and neatly stored, keep an open path from front to back, and do not block any electrical or cable panels.  </w:t>
      </w:r>
      <w:r w:rsidR="00AF3C25">
        <w:t xml:space="preserve">These storage closets are shared by eleven owners so please be kind and share the space!  </w:t>
      </w:r>
    </w:p>
    <w:p w:rsidR="00225CAE" w:rsidRDefault="00C06288" w:rsidP="00783EEA">
      <w:r>
        <w:t xml:space="preserve">      </w:t>
      </w:r>
    </w:p>
    <w:p w:rsidR="004E495A" w:rsidRDefault="002170C8" w:rsidP="00AF3C25">
      <w:pPr>
        <w:rPr>
          <w:rFonts w:cstheme="minorHAnsi"/>
          <w:sz w:val="23"/>
          <w:szCs w:val="23"/>
        </w:rPr>
      </w:pPr>
      <w:r>
        <w:rPr>
          <w:rFonts w:cstheme="minorHAnsi"/>
          <w:sz w:val="23"/>
          <w:szCs w:val="23"/>
        </w:rPr>
        <w:t xml:space="preserve"> </w:t>
      </w:r>
    </w:p>
    <w:p w:rsidR="00E83E19" w:rsidRDefault="00E83E19" w:rsidP="00AF3C25">
      <w:pPr>
        <w:rPr>
          <w:rFonts w:cstheme="minorHAnsi"/>
          <w:sz w:val="23"/>
          <w:szCs w:val="23"/>
        </w:rPr>
      </w:pPr>
    </w:p>
    <w:p w:rsidR="00225CAE" w:rsidRDefault="00943AD8" w:rsidP="00AA28AD">
      <w:r>
        <w:rPr>
          <w:noProof/>
        </w:rPr>
        <w:drawing>
          <wp:anchor distT="0" distB="0" distL="114300" distR="114300" simplePos="0" relativeHeight="251707392" behindDoc="0" locked="0" layoutInCell="1" allowOverlap="1">
            <wp:simplePos x="0" y="0"/>
            <wp:positionH relativeFrom="column">
              <wp:posOffset>-3810</wp:posOffset>
            </wp:positionH>
            <wp:positionV relativeFrom="paragraph">
              <wp:posOffset>173990</wp:posOffset>
            </wp:positionV>
            <wp:extent cx="2057400" cy="13335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il-list[1].jpg"/>
                    <pic:cNvPicPr/>
                  </pic:nvPicPr>
                  <pic:blipFill>
                    <a:blip r:embed="rId14">
                      <a:extLst>
                        <a:ext uri="{28A0092B-C50C-407E-A947-70E740481C1C}">
                          <a14:useLocalDpi xmlns:a14="http://schemas.microsoft.com/office/drawing/2010/main" val="0"/>
                        </a:ext>
                      </a:extLst>
                    </a:blip>
                    <a:stretch>
                      <a:fillRect/>
                    </a:stretch>
                  </pic:blipFill>
                  <pic:spPr>
                    <a:xfrm>
                      <a:off x="0" y="0"/>
                      <a:ext cx="2057400" cy="1333500"/>
                    </a:xfrm>
                    <a:prstGeom prst="rect">
                      <a:avLst/>
                    </a:prstGeom>
                  </pic:spPr>
                </pic:pic>
              </a:graphicData>
            </a:graphic>
            <wp14:sizeRelH relativeFrom="page">
              <wp14:pctWidth>0</wp14:pctWidth>
            </wp14:sizeRelH>
            <wp14:sizeRelV relativeFrom="page">
              <wp14:pctHeight>0</wp14:pctHeight>
            </wp14:sizeRelV>
          </wp:anchor>
        </w:drawing>
      </w:r>
    </w:p>
    <w:p w:rsidR="006F1F37" w:rsidRDefault="00D82B7B" w:rsidP="00AA28AD">
      <w:proofErr w:type="gramStart"/>
      <w:r>
        <w:t>Owner</w:t>
      </w:r>
      <w:r w:rsidR="00F4240F">
        <w:t xml:space="preserve">  Kevin</w:t>
      </w:r>
      <w:proofErr w:type="gramEnd"/>
      <w:r w:rsidR="00F4240F">
        <w:t xml:space="preserve"> Bailey has created an e-mail list with owner names, </w:t>
      </w:r>
      <w:r w:rsidR="000E3A4A">
        <w:t xml:space="preserve">unit #, </w:t>
      </w:r>
      <w:r w:rsidR="00F4240F">
        <w:t xml:space="preserve">e-mail, telephone </w:t>
      </w:r>
      <w:r w:rsidR="000E3A4A">
        <w:t xml:space="preserve">number and rental agency if you rent.        </w:t>
      </w:r>
      <w:r w:rsidR="00F4240F">
        <w:t xml:space="preserve"> </w:t>
      </w:r>
      <w:r w:rsidR="003C1EBF">
        <w:t xml:space="preserve"> </w:t>
      </w:r>
      <w:r w:rsidR="00F4240F">
        <w:t xml:space="preserve">If you’d like to be added to this </w:t>
      </w:r>
      <w:r w:rsidR="008F5909">
        <w:t xml:space="preserve">owner </w:t>
      </w:r>
      <w:r w:rsidR="00F4240F">
        <w:t xml:space="preserve">listing, please contact Kevin </w:t>
      </w:r>
      <w:r w:rsidR="000E3A4A">
        <w:t xml:space="preserve">with your information </w:t>
      </w:r>
      <w:r w:rsidR="00F4240F">
        <w:t xml:space="preserve">at </w:t>
      </w:r>
      <w:hyperlink r:id="rId15" w:history="1">
        <w:r w:rsidR="00F4240F" w:rsidRPr="008F6227">
          <w:rPr>
            <w:rStyle w:val="Hyperlink"/>
          </w:rPr>
          <w:t>kevinbail@bellsouth.net</w:t>
        </w:r>
      </w:hyperlink>
      <w:r w:rsidR="00F4240F">
        <w:t xml:space="preserve"> and he’ll add you.</w:t>
      </w:r>
      <w:r w:rsidR="00E9775C">
        <w:t xml:space="preserve"> </w:t>
      </w:r>
    </w:p>
    <w:p w:rsidR="00632C9A" w:rsidRDefault="00E9775C" w:rsidP="00AA28AD">
      <w:r>
        <w:t xml:space="preserve">Thanks, Kevin!  </w:t>
      </w:r>
    </w:p>
    <w:p w:rsidR="003C1EBF" w:rsidRDefault="003C1EBF" w:rsidP="00930D8D">
      <w:pPr>
        <w:pStyle w:val="qtextpara"/>
        <w:spacing w:before="0" w:beforeAutospacing="0" w:after="0" w:afterAutospacing="0"/>
        <w:rPr>
          <w:rFonts w:ascii="Georgia" w:hAnsi="Georgia"/>
          <w:color w:val="333333"/>
        </w:rPr>
      </w:pPr>
    </w:p>
    <w:p w:rsidR="003C1EBF" w:rsidRDefault="003C1EBF" w:rsidP="00930D8D">
      <w:pPr>
        <w:pStyle w:val="qtextpara"/>
        <w:spacing w:before="0" w:beforeAutospacing="0" w:after="0" w:afterAutospacing="0"/>
        <w:rPr>
          <w:rFonts w:ascii="Georgia" w:hAnsi="Georgia"/>
          <w:color w:val="333333"/>
        </w:rPr>
      </w:pPr>
    </w:p>
    <w:p w:rsidR="00930D8D" w:rsidRDefault="00930D8D" w:rsidP="00930D8D">
      <w:pPr>
        <w:pStyle w:val="qtextpara"/>
        <w:spacing w:before="0" w:beforeAutospacing="0" w:after="0" w:afterAutospacing="0"/>
        <w:rPr>
          <w:rFonts w:ascii="Georgia" w:hAnsi="Georgia"/>
          <w:color w:val="333333"/>
        </w:rPr>
      </w:pPr>
      <w:r>
        <w:rPr>
          <w:rFonts w:ascii="Georgia" w:hAnsi="Georgia"/>
          <w:noProof/>
          <w:color w:val="333333"/>
        </w:rPr>
        <w:t xml:space="preserve"> </w:t>
      </w:r>
      <w:r>
        <w:rPr>
          <w:rFonts w:ascii="Georgia" w:hAnsi="Georgia"/>
          <w:color w:val="333333"/>
        </w:rPr>
        <w:t xml:space="preserve"> </w:t>
      </w:r>
    </w:p>
    <w:p w:rsidR="00F12760" w:rsidRDefault="00F12760" w:rsidP="00930D8D">
      <w:pPr>
        <w:pStyle w:val="qtextpara"/>
        <w:spacing w:before="0" w:beforeAutospacing="0" w:after="0" w:afterAutospacing="0"/>
        <w:rPr>
          <w:rFonts w:ascii="Georgia" w:hAnsi="Georgia"/>
          <w:color w:val="333333"/>
        </w:rPr>
      </w:pPr>
    </w:p>
    <w:p w:rsidR="00930D8D" w:rsidRDefault="00930D8D" w:rsidP="00930D8D">
      <w:pPr>
        <w:pStyle w:val="qtextpara"/>
        <w:spacing w:before="0" w:beforeAutospacing="0" w:after="0" w:afterAutospacing="0"/>
        <w:rPr>
          <w:rFonts w:ascii="Georgia" w:hAnsi="Georgia"/>
          <w:color w:val="333333"/>
        </w:rPr>
      </w:pPr>
      <w:r>
        <w:rPr>
          <w:rFonts w:ascii="Georgia" w:hAnsi="Georgia"/>
          <w:color w:val="333333"/>
        </w:rPr>
        <w:t xml:space="preserve"> </w:t>
      </w:r>
    </w:p>
    <w:p w:rsidR="0049232E" w:rsidRDefault="00930D8D" w:rsidP="0079627D">
      <w:pPr>
        <w:pStyle w:val="qtextpara"/>
        <w:spacing w:before="0" w:beforeAutospacing="0" w:after="0" w:afterAutospacing="0"/>
        <w:rPr>
          <w:rFonts w:ascii="Georgia" w:hAnsi="Georgia"/>
          <w:color w:val="333333"/>
          <w:sz w:val="16"/>
          <w:szCs w:val="16"/>
        </w:rPr>
      </w:pPr>
      <w:r>
        <w:rPr>
          <w:rFonts w:ascii="Georgia" w:hAnsi="Georgia"/>
          <w:color w:val="333333"/>
          <w:sz w:val="16"/>
          <w:szCs w:val="16"/>
        </w:rPr>
        <w:t xml:space="preserve"> </w:t>
      </w:r>
      <w:r w:rsidR="00B873E1">
        <w:rPr>
          <w:rFonts w:ascii="Georgia" w:hAnsi="Georgia"/>
          <w:noProof/>
          <w:color w:val="333333"/>
          <w:sz w:val="16"/>
          <w:szCs w:val="16"/>
        </w:rPr>
        <w:drawing>
          <wp:inline distT="0" distB="0" distL="0" distR="0">
            <wp:extent cx="3168650" cy="15315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wner Spotlight.JPG"/>
                    <pic:cNvPicPr/>
                  </pic:nvPicPr>
                  <pic:blipFill>
                    <a:blip r:embed="rId16">
                      <a:extLst>
                        <a:ext uri="{28A0092B-C50C-407E-A947-70E740481C1C}">
                          <a14:useLocalDpi xmlns:a14="http://schemas.microsoft.com/office/drawing/2010/main" val="0"/>
                        </a:ext>
                      </a:extLst>
                    </a:blip>
                    <a:stretch>
                      <a:fillRect/>
                    </a:stretch>
                  </pic:blipFill>
                  <pic:spPr>
                    <a:xfrm>
                      <a:off x="0" y="0"/>
                      <a:ext cx="3247710" cy="1569783"/>
                    </a:xfrm>
                    <a:prstGeom prst="rect">
                      <a:avLst/>
                    </a:prstGeom>
                  </pic:spPr>
                </pic:pic>
              </a:graphicData>
            </a:graphic>
          </wp:inline>
        </w:drawing>
      </w:r>
    </w:p>
    <w:p w:rsidR="00B873E1" w:rsidRDefault="00B873E1" w:rsidP="0079627D">
      <w:pPr>
        <w:pStyle w:val="qtextpara"/>
        <w:spacing w:before="0" w:beforeAutospacing="0" w:after="0" w:afterAutospacing="0"/>
        <w:rPr>
          <w:rFonts w:ascii="Georgia" w:hAnsi="Georgia"/>
          <w:color w:val="333333"/>
          <w:sz w:val="16"/>
          <w:szCs w:val="16"/>
        </w:rPr>
      </w:pPr>
    </w:p>
    <w:p w:rsidR="00B873E1" w:rsidRPr="006543C9" w:rsidRDefault="00B873E1" w:rsidP="0079627D">
      <w:pPr>
        <w:pStyle w:val="qtextpara"/>
        <w:spacing w:before="0" w:beforeAutospacing="0" w:after="0" w:afterAutospacing="0"/>
        <w:rPr>
          <w:rFonts w:asciiTheme="minorHAnsi" w:hAnsiTheme="minorHAnsi" w:cstheme="minorHAnsi"/>
          <w:color w:val="333333"/>
          <w:sz w:val="36"/>
          <w:szCs w:val="36"/>
        </w:rPr>
      </w:pPr>
      <w:r w:rsidRPr="006543C9">
        <w:rPr>
          <w:rFonts w:asciiTheme="minorHAnsi" w:hAnsiTheme="minorHAnsi" w:cstheme="minorHAnsi"/>
          <w:color w:val="333333"/>
          <w:sz w:val="36"/>
          <w:szCs w:val="36"/>
        </w:rPr>
        <w:t xml:space="preserve">Let’s meet the </w:t>
      </w:r>
      <w:proofErr w:type="spellStart"/>
      <w:r w:rsidRPr="006543C9">
        <w:rPr>
          <w:rFonts w:asciiTheme="minorHAnsi" w:hAnsiTheme="minorHAnsi" w:cstheme="minorHAnsi"/>
          <w:color w:val="333333"/>
          <w:sz w:val="36"/>
          <w:szCs w:val="36"/>
        </w:rPr>
        <w:t>Southpoint</w:t>
      </w:r>
      <w:proofErr w:type="spellEnd"/>
      <w:r w:rsidRPr="006543C9">
        <w:rPr>
          <w:rFonts w:asciiTheme="minorHAnsi" w:hAnsiTheme="minorHAnsi" w:cstheme="minorHAnsi"/>
          <w:color w:val="333333"/>
          <w:sz w:val="36"/>
          <w:szCs w:val="36"/>
        </w:rPr>
        <w:t xml:space="preserve"> owners!  </w:t>
      </w:r>
    </w:p>
    <w:p w:rsidR="000E3A4A" w:rsidRDefault="000E3A4A" w:rsidP="0079627D">
      <w:pPr>
        <w:pStyle w:val="qtextpara"/>
        <w:spacing w:before="0" w:beforeAutospacing="0" w:after="0" w:afterAutospacing="0"/>
        <w:rPr>
          <w:rFonts w:asciiTheme="minorHAnsi" w:hAnsiTheme="minorHAnsi" w:cstheme="minorHAnsi"/>
          <w:color w:val="333333"/>
          <w:sz w:val="28"/>
          <w:szCs w:val="28"/>
        </w:rPr>
      </w:pPr>
    </w:p>
    <w:p w:rsidR="0065246A" w:rsidRDefault="0065246A" w:rsidP="0079627D">
      <w:pPr>
        <w:pStyle w:val="qtextpara"/>
        <w:spacing w:before="0" w:beforeAutospacing="0" w:after="0" w:afterAutospacing="0"/>
        <w:rPr>
          <w:rFonts w:asciiTheme="minorHAnsi" w:hAnsiTheme="minorHAnsi" w:cstheme="minorHAnsi"/>
          <w:color w:val="333333"/>
        </w:rPr>
      </w:pPr>
    </w:p>
    <w:p w:rsidR="00B873E1" w:rsidRDefault="0002147A" w:rsidP="0079627D">
      <w:pPr>
        <w:pStyle w:val="qtextpara"/>
        <w:spacing w:before="0" w:beforeAutospacing="0" w:after="0" w:afterAutospacing="0"/>
        <w:rPr>
          <w:rStyle w:val="Hyperlink"/>
          <w:rFonts w:ascii="Georgia" w:hAnsi="Georgia"/>
          <w:color w:val="0000BF" w:themeColor="hyperlink" w:themeShade="BF"/>
        </w:rPr>
      </w:pPr>
      <w:r w:rsidRPr="0002147A">
        <w:rPr>
          <w:rFonts w:ascii="Georgia" w:hAnsi="Georgia"/>
          <w:color w:val="333333"/>
        </w:rPr>
        <w:t xml:space="preserve">If you would like to be in the </w:t>
      </w:r>
      <w:r w:rsidR="00DB6872">
        <w:rPr>
          <w:rFonts w:ascii="Georgia" w:hAnsi="Georgia"/>
          <w:color w:val="333333"/>
        </w:rPr>
        <w:t xml:space="preserve">Owner </w:t>
      </w:r>
      <w:r w:rsidRPr="0002147A">
        <w:rPr>
          <w:rFonts w:ascii="Georgia" w:hAnsi="Georgia"/>
          <w:color w:val="333333"/>
        </w:rPr>
        <w:t xml:space="preserve">Spotlight, </w:t>
      </w:r>
      <w:r>
        <w:rPr>
          <w:rFonts w:ascii="Georgia" w:hAnsi="Georgia"/>
          <w:color w:val="333333"/>
        </w:rPr>
        <w:t xml:space="preserve">send </w:t>
      </w:r>
      <w:r w:rsidR="00DB6872">
        <w:rPr>
          <w:rFonts w:ascii="Georgia" w:hAnsi="Georgia"/>
          <w:color w:val="333333"/>
        </w:rPr>
        <w:t xml:space="preserve">your story and </w:t>
      </w:r>
      <w:r w:rsidR="005E4768">
        <w:rPr>
          <w:rFonts w:ascii="Georgia" w:hAnsi="Georgia"/>
          <w:color w:val="333333"/>
        </w:rPr>
        <w:t xml:space="preserve">some </w:t>
      </w:r>
      <w:r>
        <w:rPr>
          <w:rFonts w:ascii="Georgia" w:hAnsi="Georgia"/>
          <w:color w:val="333333"/>
        </w:rPr>
        <w:t>information and a picture or two to</w:t>
      </w:r>
      <w:r w:rsidR="00DB6872">
        <w:rPr>
          <w:rFonts w:ascii="Georgia" w:hAnsi="Georgia"/>
          <w:color w:val="333333"/>
        </w:rPr>
        <w:t xml:space="preserve"> </w:t>
      </w:r>
      <w:r>
        <w:rPr>
          <w:rFonts w:ascii="Georgia" w:hAnsi="Georgia"/>
          <w:color w:val="333333"/>
        </w:rPr>
        <w:t xml:space="preserve">  </w:t>
      </w:r>
      <w:r w:rsidRPr="00506153">
        <w:rPr>
          <w:rFonts w:ascii="Georgia" w:hAnsi="Georgia"/>
          <w:color w:val="1F497D" w:themeColor="text2"/>
        </w:rPr>
        <w:t xml:space="preserve">Linda Collette at </w:t>
      </w:r>
      <w:hyperlink r:id="rId17" w:history="1">
        <w:r w:rsidR="009E14EC" w:rsidRPr="00D87A41">
          <w:rPr>
            <w:rStyle w:val="Hyperlink"/>
            <w:rFonts w:ascii="Georgia" w:hAnsi="Georgia"/>
            <w:color w:val="0000BF" w:themeColor="hyperlink" w:themeShade="BF"/>
          </w:rPr>
          <w:t>redcar@charter.net</w:t>
        </w:r>
      </w:hyperlink>
    </w:p>
    <w:p w:rsidR="003C1EBF" w:rsidRDefault="003C1EBF" w:rsidP="0079627D">
      <w:pPr>
        <w:pStyle w:val="qtextpara"/>
        <w:spacing w:before="0" w:beforeAutospacing="0" w:after="0" w:afterAutospacing="0"/>
        <w:rPr>
          <w:rStyle w:val="Hyperlink"/>
          <w:rFonts w:ascii="Georgia" w:hAnsi="Georgia"/>
          <w:color w:val="0000BF" w:themeColor="hyperlink" w:themeShade="BF"/>
        </w:rPr>
      </w:pPr>
    </w:p>
    <w:p w:rsidR="00DB6872" w:rsidRDefault="00DB6872" w:rsidP="0079627D">
      <w:pPr>
        <w:pStyle w:val="qtextpara"/>
        <w:spacing w:before="0" w:beforeAutospacing="0" w:after="0" w:afterAutospacing="0"/>
        <w:rPr>
          <w:rStyle w:val="Hyperlink"/>
          <w:rFonts w:ascii="Georgia" w:hAnsi="Georgia"/>
          <w:color w:val="0000BF" w:themeColor="hyperlink" w:themeShade="BF"/>
        </w:rPr>
      </w:pPr>
    </w:p>
    <w:p w:rsidR="003C1EBF" w:rsidRDefault="003C1EBF" w:rsidP="0079627D">
      <w:pPr>
        <w:pStyle w:val="qtextpara"/>
        <w:spacing w:before="0" w:beforeAutospacing="0" w:after="0" w:afterAutospacing="0"/>
        <w:rPr>
          <w:rStyle w:val="Hyperlink"/>
          <w:rFonts w:ascii="Georgia" w:hAnsi="Georgia"/>
          <w:color w:val="0000BF" w:themeColor="hyperlink" w:themeShade="BF"/>
        </w:rPr>
      </w:pPr>
    </w:p>
    <w:p w:rsidR="00317B36" w:rsidRDefault="00EB0E1E" w:rsidP="00CE08E7">
      <w:pPr>
        <w:pStyle w:val="NewsletterBody"/>
        <w:rPr>
          <w:rFonts w:cstheme="minorHAnsi"/>
          <w:sz w:val="23"/>
          <w:szCs w:val="23"/>
        </w:rPr>
      </w:pPr>
      <w:r>
        <w:rPr>
          <w:rFonts w:cstheme="minorHAnsi"/>
          <w:sz w:val="23"/>
          <w:szCs w:val="23"/>
        </w:rPr>
        <w:lastRenderedPageBreak/>
        <w:t xml:space="preserve">There was lots of excitement in Ponce Inlet early in February with the North Turn parade and it’s festivities.  </w:t>
      </w:r>
    </w:p>
    <w:p w:rsidR="00EB0E1E" w:rsidRDefault="00EB0E1E" w:rsidP="00CE08E7">
      <w:pPr>
        <w:pStyle w:val="NewsletterBody"/>
        <w:rPr>
          <w:rFonts w:cstheme="minorHAnsi"/>
          <w:sz w:val="23"/>
          <w:szCs w:val="23"/>
        </w:rPr>
      </w:pPr>
      <w:r>
        <w:rPr>
          <w:rFonts w:cstheme="minorHAnsi"/>
          <w:sz w:val="23"/>
          <w:szCs w:val="23"/>
        </w:rPr>
        <w:t>Do you recognize this guy?   Richard Petty is a racing legend and he was right here in Ponce Inlet.</w:t>
      </w:r>
    </w:p>
    <w:p w:rsidR="00EB0E1E" w:rsidRDefault="00EB0E1E" w:rsidP="00CE08E7">
      <w:pPr>
        <w:pStyle w:val="NewsletterBody"/>
        <w:rPr>
          <w:rFonts w:cstheme="minorHAnsi"/>
          <w:sz w:val="23"/>
          <w:szCs w:val="23"/>
        </w:rPr>
      </w:pPr>
      <w:r>
        <w:rPr>
          <w:rFonts w:cstheme="minorHAnsi"/>
          <w:noProof/>
          <w:sz w:val="23"/>
          <w:szCs w:val="23"/>
        </w:rPr>
        <w:drawing>
          <wp:inline distT="0" distB="0" distL="0" distR="0">
            <wp:extent cx="3291840" cy="24688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 Petty.PNG"/>
                    <pic:cNvPicPr/>
                  </pic:nvPicPr>
                  <pic:blipFill>
                    <a:blip r:embed="rId18">
                      <a:extLst>
                        <a:ext uri="{28A0092B-C50C-407E-A947-70E740481C1C}">
                          <a14:useLocalDpi xmlns:a14="http://schemas.microsoft.com/office/drawing/2010/main" val="0"/>
                        </a:ext>
                      </a:extLst>
                    </a:blip>
                    <a:stretch>
                      <a:fillRect/>
                    </a:stretch>
                  </pic:blipFill>
                  <pic:spPr>
                    <a:xfrm>
                      <a:off x="0" y="0"/>
                      <a:ext cx="3291840" cy="2468880"/>
                    </a:xfrm>
                    <a:prstGeom prst="rect">
                      <a:avLst/>
                    </a:prstGeom>
                  </pic:spPr>
                </pic:pic>
              </a:graphicData>
            </a:graphic>
          </wp:inline>
        </w:drawing>
      </w:r>
    </w:p>
    <w:p w:rsidR="00EB0E1E" w:rsidRDefault="00EB0E1E" w:rsidP="00CE08E7">
      <w:pPr>
        <w:pStyle w:val="NewsletterBody"/>
        <w:rPr>
          <w:rFonts w:cstheme="minorHAnsi"/>
          <w:sz w:val="23"/>
          <w:szCs w:val="23"/>
        </w:rPr>
      </w:pPr>
      <w:r>
        <w:rPr>
          <w:rFonts w:cstheme="minorHAnsi"/>
          <w:noProof/>
          <w:sz w:val="23"/>
          <w:szCs w:val="23"/>
        </w:rPr>
        <w:drawing>
          <wp:inline distT="0" distB="0" distL="0" distR="0">
            <wp:extent cx="3291840" cy="2468880"/>
            <wp:effectExtent l="0" t="0" r="381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 P car.PNG"/>
                    <pic:cNvPicPr/>
                  </pic:nvPicPr>
                  <pic:blipFill>
                    <a:blip r:embed="rId19">
                      <a:extLst>
                        <a:ext uri="{28A0092B-C50C-407E-A947-70E740481C1C}">
                          <a14:useLocalDpi xmlns:a14="http://schemas.microsoft.com/office/drawing/2010/main" val="0"/>
                        </a:ext>
                      </a:extLst>
                    </a:blip>
                    <a:stretch>
                      <a:fillRect/>
                    </a:stretch>
                  </pic:blipFill>
                  <pic:spPr>
                    <a:xfrm>
                      <a:off x="0" y="0"/>
                      <a:ext cx="3291840" cy="2468880"/>
                    </a:xfrm>
                    <a:prstGeom prst="rect">
                      <a:avLst/>
                    </a:prstGeom>
                  </pic:spPr>
                </pic:pic>
              </a:graphicData>
            </a:graphic>
          </wp:inline>
        </w:drawing>
      </w:r>
    </w:p>
    <w:p w:rsidR="00EB0E1E" w:rsidRDefault="00EB0E1E" w:rsidP="00CE08E7">
      <w:pPr>
        <w:pStyle w:val="NewsletterBody"/>
        <w:rPr>
          <w:rFonts w:cstheme="minorHAnsi"/>
          <w:sz w:val="23"/>
          <w:szCs w:val="23"/>
        </w:rPr>
      </w:pPr>
      <w:r>
        <w:rPr>
          <w:rFonts w:cstheme="minorHAnsi"/>
          <w:sz w:val="23"/>
          <w:szCs w:val="23"/>
        </w:rPr>
        <w:t xml:space="preserve">Another turtle was released by the Marine Science Museum too. </w:t>
      </w:r>
      <w:r w:rsidR="00395534">
        <w:rPr>
          <w:rFonts w:cstheme="minorHAnsi"/>
          <w:sz w:val="23"/>
          <w:szCs w:val="23"/>
        </w:rPr>
        <w:t xml:space="preserve">This guy was released back to the sea on 2/11. </w:t>
      </w:r>
    </w:p>
    <w:p w:rsidR="00EB0E1E" w:rsidRDefault="00395534" w:rsidP="00CE08E7">
      <w:pPr>
        <w:pStyle w:val="NewsletterBody"/>
        <w:rPr>
          <w:rFonts w:cstheme="minorHAnsi"/>
          <w:sz w:val="23"/>
          <w:szCs w:val="23"/>
        </w:rPr>
      </w:pPr>
      <w:r>
        <w:rPr>
          <w:noProof/>
        </w:rPr>
        <w:drawing>
          <wp:inline distT="0" distB="0" distL="0" distR="0" wp14:anchorId="546CD65D" wp14:editId="1697A3A5">
            <wp:extent cx="3291840" cy="2103755"/>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91840" cy="2103755"/>
                    </a:xfrm>
                    <a:prstGeom prst="rect">
                      <a:avLst/>
                    </a:prstGeom>
                  </pic:spPr>
                </pic:pic>
              </a:graphicData>
            </a:graphic>
          </wp:inline>
        </w:drawing>
      </w:r>
    </w:p>
    <w:p w:rsidR="00CE08E7" w:rsidRDefault="00CE08E7" w:rsidP="00CE08E7">
      <w:pPr>
        <w:pStyle w:val="NewsletterBody"/>
        <w:rPr>
          <w:color w:val="auto"/>
          <w:sz w:val="23"/>
          <w:szCs w:val="23"/>
        </w:rPr>
      </w:pPr>
      <w:r>
        <w:rPr>
          <w:rFonts w:cstheme="minorHAnsi"/>
          <w:sz w:val="23"/>
          <w:szCs w:val="23"/>
        </w:rPr>
        <w:t xml:space="preserve">Facebook is a great social media tool to get us more exposure and it’s FREE.  </w:t>
      </w:r>
      <w:r>
        <w:rPr>
          <w:color w:val="auto"/>
          <w:sz w:val="23"/>
          <w:szCs w:val="23"/>
        </w:rPr>
        <w:t>We have about 250 “Likes” and we can do better than that!  Please i</w:t>
      </w:r>
      <w:r w:rsidRPr="00EB5D66">
        <w:rPr>
          <w:color w:val="auto"/>
          <w:sz w:val="23"/>
          <w:szCs w:val="23"/>
        </w:rPr>
        <w:t>nvi</w:t>
      </w:r>
      <w:r>
        <w:rPr>
          <w:color w:val="auto"/>
          <w:sz w:val="23"/>
          <w:szCs w:val="23"/>
        </w:rPr>
        <w:t xml:space="preserve">te your FB friends to “Like” our FB page. </w:t>
      </w:r>
    </w:p>
    <w:p w:rsidR="00CE08E7" w:rsidRDefault="00CE08E7" w:rsidP="00CE08E7">
      <w:pPr>
        <w:rPr>
          <w:sz w:val="23"/>
          <w:szCs w:val="23"/>
        </w:rPr>
      </w:pPr>
      <w:r>
        <w:rPr>
          <w:sz w:val="23"/>
          <w:szCs w:val="23"/>
        </w:rPr>
        <w:t xml:space="preserve">Currently there are only 10 reviews on our FB page, only one more than last year.   Please rate SPC on the FB page and leave a favorable comment. </w:t>
      </w:r>
      <w:r w:rsidRPr="00EB5D66">
        <w:rPr>
          <w:sz w:val="23"/>
          <w:szCs w:val="23"/>
        </w:rPr>
        <w:t xml:space="preserve"> </w:t>
      </w:r>
      <w:r>
        <w:rPr>
          <w:sz w:val="23"/>
          <w:szCs w:val="23"/>
        </w:rPr>
        <w:t>Doing t</w:t>
      </w:r>
      <w:r w:rsidRPr="00EB5D66">
        <w:rPr>
          <w:sz w:val="23"/>
          <w:szCs w:val="23"/>
        </w:rPr>
        <w:t xml:space="preserve">his will help us all with </w:t>
      </w:r>
      <w:r>
        <w:rPr>
          <w:sz w:val="23"/>
          <w:szCs w:val="23"/>
        </w:rPr>
        <w:t xml:space="preserve">more </w:t>
      </w:r>
      <w:r w:rsidRPr="00EB5D66">
        <w:rPr>
          <w:sz w:val="23"/>
          <w:szCs w:val="23"/>
        </w:rPr>
        <w:t xml:space="preserve">exposure and </w:t>
      </w:r>
      <w:r>
        <w:rPr>
          <w:sz w:val="23"/>
          <w:szCs w:val="23"/>
        </w:rPr>
        <w:t xml:space="preserve">increased </w:t>
      </w:r>
      <w:r w:rsidRPr="00EB5D66">
        <w:rPr>
          <w:sz w:val="23"/>
          <w:szCs w:val="23"/>
        </w:rPr>
        <w:t>rentals.</w:t>
      </w:r>
      <w:r>
        <w:rPr>
          <w:sz w:val="23"/>
          <w:szCs w:val="23"/>
        </w:rPr>
        <w:t xml:space="preserve">  </w:t>
      </w:r>
    </w:p>
    <w:p w:rsidR="003C1EBF" w:rsidRDefault="003C1EBF" w:rsidP="0079627D">
      <w:pPr>
        <w:pStyle w:val="qtextpara"/>
        <w:spacing w:before="0" w:beforeAutospacing="0" w:after="0" w:afterAutospacing="0"/>
        <w:rPr>
          <w:rStyle w:val="Hyperlink"/>
          <w:rFonts w:ascii="Georgia" w:hAnsi="Georgia"/>
          <w:color w:val="0000BF" w:themeColor="hyperlink" w:themeShade="BF"/>
        </w:rPr>
      </w:pPr>
    </w:p>
    <w:p w:rsidR="003C1EBF" w:rsidRDefault="003C1EBF" w:rsidP="0079627D">
      <w:pPr>
        <w:pStyle w:val="qtextpara"/>
        <w:spacing w:before="0" w:beforeAutospacing="0" w:after="0" w:afterAutospacing="0"/>
        <w:rPr>
          <w:rStyle w:val="Hyperlink"/>
          <w:rFonts w:ascii="Georgia" w:hAnsi="Georgia"/>
          <w:color w:val="0000BF" w:themeColor="hyperlink" w:themeShade="BF"/>
        </w:rPr>
      </w:pPr>
    </w:p>
    <w:p w:rsidR="003C1EBF" w:rsidRDefault="003C1EBF" w:rsidP="0079627D">
      <w:pPr>
        <w:pStyle w:val="qtextpara"/>
        <w:spacing w:before="0" w:beforeAutospacing="0" w:after="0" w:afterAutospacing="0"/>
        <w:rPr>
          <w:rFonts w:ascii="Georgia" w:hAnsi="Georgia"/>
          <w:color w:val="31849B" w:themeColor="accent5" w:themeShade="BF"/>
        </w:rPr>
      </w:pPr>
    </w:p>
    <w:p w:rsidR="000F5CCC" w:rsidRPr="00DD4975" w:rsidRDefault="00442C0E" w:rsidP="00FC4E74">
      <w:pPr>
        <w:pStyle w:val="NewsletterBody"/>
        <w:rPr>
          <w:color w:val="auto"/>
          <w:sz w:val="28"/>
          <w:szCs w:val="28"/>
        </w:rPr>
      </w:pPr>
      <w:r w:rsidRPr="0015557E">
        <w:rPr>
          <w:b/>
          <w:noProof/>
          <w:color w:val="D82406"/>
          <w:sz w:val="32"/>
          <w:szCs w:val="32"/>
          <w:u w:val="single"/>
        </w:rPr>
        <w:drawing>
          <wp:anchor distT="0" distB="0" distL="114300" distR="114300" simplePos="0" relativeHeight="251704320" behindDoc="1" locked="0" layoutInCell="1" allowOverlap="1">
            <wp:simplePos x="0" y="0"/>
            <wp:positionH relativeFrom="column">
              <wp:posOffset>0</wp:posOffset>
            </wp:positionH>
            <wp:positionV relativeFrom="paragraph">
              <wp:posOffset>2552</wp:posOffset>
            </wp:positionV>
            <wp:extent cx="1353312" cy="1069848"/>
            <wp:effectExtent l="0" t="0" r="0" b="0"/>
            <wp:wrapTight wrapText="bothSides">
              <wp:wrapPolygon edited="0">
                <wp:start x="0" y="0"/>
                <wp:lineTo x="0" y="21164"/>
                <wp:lineTo x="21286" y="21164"/>
                <wp:lineTo x="21286" y="0"/>
                <wp:lineTo x="0" y="0"/>
              </wp:wrapPolygon>
            </wp:wrapTight>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yce.Seid\AppData\Local\Microsoft\Windows\Temporary Internet Files\Content.IE5\33P66V5C\MPj04364340000[1].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353312" cy="106984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roofErr w:type="gramStart"/>
      <w:r w:rsidR="007B6582" w:rsidRPr="0015557E">
        <w:rPr>
          <w:b/>
          <w:color w:val="D82406"/>
          <w:sz w:val="32"/>
          <w:szCs w:val="32"/>
          <w:u w:val="single"/>
        </w:rPr>
        <w:t>Your</w:t>
      </w:r>
      <w:proofErr w:type="gramEnd"/>
      <w:r w:rsidR="007B6582" w:rsidRPr="0015557E">
        <w:rPr>
          <w:b/>
          <w:color w:val="D82406"/>
          <w:sz w:val="32"/>
          <w:szCs w:val="32"/>
          <w:u w:val="single"/>
        </w:rPr>
        <w:t xml:space="preserve"> </w:t>
      </w:r>
      <w:r w:rsidR="0048227F" w:rsidRPr="00DD4975">
        <w:rPr>
          <w:color w:val="D82406"/>
          <w:sz w:val="32"/>
          <w:szCs w:val="32"/>
          <w:u w:val="single"/>
        </w:rPr>
        <w:t xml:space="preserve">Action </w:t>
      </w:r>
      <w:r w:rsidR="00CC16D1" w:rsidRPr="00DD4975">
        <w:rPr>
          <w:color w:val="D82406"/>
          <w:sz w:val="32"/>
          <w:szCs w:val="32"/>
          <w:u w:val="single"/>
        </w:rPr>
        <w:t>Items</w:t>
      </w:r>
      <w:r w:rsidR="0048227F" w:rsidRPr="00DD4975">
        <w:rPr>
          <w:sz w:val="28"/>
          <w:szCs w:val="28"/>
        </w:rPr>
        <w:t xml:space="preserve">: </w:t>
      </w:r>
      <w:r w:rsidR="00E73C77" w:rsidRPr="00DD4975">
        <w:rPr>
          <w:sz w:val="28"/>
          <w:szCs w:val="28"/>
        </w:rPr>
        <w:t xml:space="preserve">  </w:t>
      </w:r>
      <w:r w:rsidR="000F5CCC" w:rsidRPr="00DD4975">
        <w:rPr>
          <w:color w:val="auto"/>
          <w:sz w:val="28"/>
          <w:szCs w:val="28"/>
        </w:rPr>
        <w:t xml:space="preserve">          </w:t>
      </w:r>
      <w:r w:rsidR="00E73C77" w:rsidRPr="00DD4975">
        <w:rPr>
          <w:color w:val="auto"/>
          <w:sz w:val="28"/>
          <w:szCs w:val="28"/>
        </w:rPr>
        <w:t xml:space="preserve"> </w:t>
      </w:r>
      <w:r w:rsidR="00543337" w:rsidRPr="00DD4975">
        <w:rPr>
          <w:color w:val="auto"/>
          <w:sz w:val="28"/>
          <w:szCs w:val="28"/>
        </w:rPr>
        <w:t xml:space="preserve">                                                            </w:t>
      </w:r>
    </w:p>
    <w:p w:rsidR="005E4768" w:rsidRDefault="005E4768" w:rsidP="000352B6">
      <w:pPr>
        <w:pStyle w:val="NewsletterBody"/>
        <w:ind w:left="720"/>
        <w:rPr>
          <w:color w:val="auto"/>
          <w:sz w:val="23"/>
          <w:szCs w:val="23"/>
        </w:rPr>
      </w:pPr>
      <w:r>
        <w:rPr>
          <w:color w:val="auto"/>
          <w:sz w:val="23"/>
          <w:szCs w:val="23"/>
        </w:rPr>
        <w:t>1. Contact Kevin Bailey with your suggestions to the changes of our by-laws as soon as you can if you haven’t yet done so.</w:t>
      </w:r>
    </w:p>
    <w:p w:rsidR="00AC2346" w:rsidRDefault="0038386A" w:rsidP="000352B6">
      <w:pPr>
        <w:pStyle w:val="NewsletterBody"/>
        <w:ind w:left="720"/>
        <w:rPr>
          <w:color w:val="auto"/>
          <w:sz w:val="23"/>
          <w:szCs w:val="23"/>
        </w:rPr>
      </w:pPr>
      <w:r>
        <w:rPr>
          <w:color w:val="auto"/>
          <w:sz w:val="23"/>
          <w:szCs w:val="23"/>
        </w:rPr>
        <w:t>2</w:t>
      </w:r>
      <w:r w:rsidR="005961A5">
        <w:rPr>
          <w:color w:val="auto"/>
          <w:sz w:val="23"/>
          <w:szCs w:val="23"/>
        </w:rPr>
        <w:t>.</w:t>
      </w:r>
      <w:r w:rsidR="000352B6">
        <w:rPr>
          <w:color w:val="auto"/>
          <w:sz w:val="23"/>
          <w:szCs w:val="23"/>
        </w:rPr>
        <w:t xml:space="preserve"> </w:t>
      </w:r>
      <w:r w:rsidR="00381335">
        <w:rPr>
          <w:color w:val="auto"/>
          <w:sz w:val="23"/>
          <w:szCs w:val="23"/>
        </w:rPr>
        <w:t xml:space="preserve">Please leave a favorable review </w:t>
      </w:r>
      <w:r w:rsidR="003C1EBF">
        <w:rPr>
          <w:color w:val="auto"/>
          <w:sz w:val="23"/>
          <w:szCs w:val="23"/>
        </w:rPr>
        <w:t xml:space="preserve">on our Facebook page </w:t>
      </w:r>
      <w:r w:rsidR="0062590E" w:rsidRPr="00EB5D66">
        <w:rPr>
          <w:color w:val="auto"/>
          <w:sz w:val="23"/>
          <w:szCs w:val="23"/>
        </w:rPr>
        <w:t xml:space="preserve">and </w:t>
      </w:r>
      <w:r w:rsidR="003C1EBF">
        <w:rPr>
          <w:color w:val="auto"/>
          <w:sz w:val="23"/>
          <w:szCs w:val="23"/>
        </w:rPr>
        <w:t>encourage your friends and tenants to so too, as well as on Google and</w:t>
      </w:r>
      <w:r w:rsidR="00FB2F82">
        <w:rPr>
          <w:color w:val="auto"/>
          <w:sz w:val="23"/>
          <w:szCs w:val="23"/>
        </w:rPr>
        <w:t xml:space="preserve"> </w:t>
      </w:r>
      <w:r w:rsidR="00703BE7" w:rsidRPr="00EB5D66">
        <w:rPr>
          <w:color w:val="auto"/>
          <w:sz w:val="23"/>
          <w:szCs w:val="23"/>
        </w:rPr>
        <w:t>Trip Advisor</w:t>
      </w:r>
      <w:r w:rsidR="003C1EBF">
        <w:rPr>
          <w:color w:val="auto"/>
          <w:sz w:val="23"/>
          <w:szCs w:val="23"/>
        </w:rPr>
        <w:t>.</w:t>
      </w:r>
    </w:p>
    <w:p w:rsidR="00632C9A" w:rsidRPr="00EB5D66" w:rsidRDefault="00DB6872" w:rsidP="00632C9A">
      <w:pPr>
        <w:pStyle w:val="NewsletterBody"/>
        <w:rPr>
          <w:color w:val="auto"/>
          <w:sz w:val="23"/>
          <w:szCs w:val="23"/>
        </w:rPr>
      </w:pPr>
      <w:r>
        <w:rPr>
          <w:color w:val="auto"/>
          <w:sz w:val="23"/>
          <w:szCs w:val="23"/>
        </w:rPr>
        <w:t xml:space="preserve">           </w:t>
      </w:r>
      <w:r w:rsidR="0038386A">
        <w:rPr>
          <w:color w:val="auto"/>
          <w:sz w:val="23"/>
          <w:szCs w:val="23"/>
        </w:rPr>
        <w:t>3</w:t>
      </w:r>
      <w:r w:rsidR="00632C9A">
        <w:rPr>
          <w:color w:val="auto"/>
          <w:sz w:val="23"/>
          <w:szCs w:val="23"/>
        </w:rPr>
        <w:t>.  R</w:t>
      </w:r>
      <w:r w:rsidR="00632C9A" w:rsidRPr="00EB5D66">
        <w:rPr>
          <w:color w:val="auto"/>
          <w:sz w:val="23"/>
          <w:szCs w:val="23"/>
        </w:rPr>
        <w:t xml:space="preserve">emember to “Like” both of the SPC </w:t>
      </w:r>
      <w:r>
        <w:rPr>
          <w:color w:val="auto"/>
          <w:sz w:val="23"/>
          <w:szCs w:val="23"/>
        </w:rPr>
        <w:t xml:space="preserve">  </w:t>
      </w:r>
      <w:r w:rsidR="00632C9A" w:rsidRPr="00EB5D66">
        <w:rPr>
          <w:color w:val="auto"/>
          <w:sz w:val="23"/>
          <w:szCs w:val="23"/>
        </w:rPr>
        <w:t>Facebook pages</w:t>
      </w:r>
      <w:r w:rsidR="00CF7412">
        <w:rPr>
          <w:color w:val="auto"/>
          <w:sz w:val="23"/>
          <w:szCs w:val="23"/>
        </w:rPr>
        <w:t>, share the newsfeeds,</w:t>
      </w:r>
      <w:r w:rsidR="00632C9A" w:rsidRPr="00EB5D66">
        <w:rPr>
          <w:color w:val="auto"/>
          <w:sz w:val="23"/>
          <w:szCs w:val="23"/>
        </w:rPr>
        <w:t xml:space="preserve"> interact with comments, stories, pictures, etc. The more interaction there is the more we’re seen on Facebook newsfeeds. </w:t>
      </w:r>
      <w:r w:rsidR="00871199">
        <w:rPr>
          <w:color w:val="auto"/>
          <w:sz w:val="23"/>
          <w:szCs w:val="23"/>
        </w:rPr>
        <w:t xml:space="preserve"> </w:t>
      </w:r>
      <w:r w:rsidR="00CF7412">
        <w:rPr>
          <w:color w:val="auto"/>
          <w:sz w:val="23"/>
          <w:szCs w:val="23"/>
        </w:rPr>
        <w:t>Also, p</w:t>
      </w:r>
      <w:r w:rsidR="00D35A50">
        <w:rPr>
          <w:color w:val="auto"/>
          <w:sz w:val="23"/>
          <w:szCs w:val="23"/>
        </w:rPr>
        <w:t>lease take a minute</w:t>
      </w:r>
      <w:r w:rsidR="00923C98">
        <w:rPr>
          <w:color w:val="auto"/>
          <w:sz w:val="23"/>
          <w:szCs w:val="23"/>
        </w:rPr>
        <w:t xml:space="preserve"> and write a great review. Thank you!</w:t>
      </w:r>
    </w:p>
    <w:p w:rsidR="00632C9A" w:rsidRDefault="00632C9A" w:rsidP="00DD4975">
      <w:pPr>
        <w:pStyle w:val="NewsletterBody"/>
        <w:rPr>
          <w:color w:val="auto"/>
          <w:sz w:val="23"/>
          <w:szCs w:val="23"/>
        </w:rPr>
      </w:pPr>
    </w:p>
    <w:p w:rsidR="005F771C" w:rsidRDefault="005F771C" w:rsidP="00632C9A">
      <w:pPr>
        <w:pStyle w:val="NewsletterBody"/>
        <w:rPr>
          <w:color w:val="auto"/>
          <w:sz w:val="23"/>
          <w:szCs w:val="23"/>
        </w:rPr>
      </w:pPr>
    </w:p>
    <w:p w:rsidR="005F771C" w:rsidRDefault="005F771C" w:rsidP="00632C9A">
      <w:pPr>
        <w:pStyle w:val="NewsletterBody"/>
        <w:rPr>
          <w:color w:val="auto"/>
          <w:sz w:val="23"/>
          <w:szCs w:val="23"/>
        </w:rPr>
      </w:pPr>
    </w:p>
    <w:p w:rsidR="00632C9A" w:rsidRDefault="00632C9A" w:rsidP="00632C9A">
      <w:pPr>
        <w:pStyle w:val="NewsletterBody"/>
        <w:rPr>
          <w:color w:val="auto"/>
          <w:sz w:val="23"/>
          <w:szCs w:val="23"/>
        </w:rPr>
      </w:pPr>
      <w:r w:rsidRPr="00EB5D66">
        <w:rPr>
          <w:color w:val="auto"/>
          <w:sz w:val="23"/>
          <w:szCs w:val="23"/>
        </w:rPr>
        <w:t xml:space="preserve">If you have any newsworthy information you’d like to see here, pictures, etc., please share it with us. You may send any information to Linda Collette via e-mail to: </w:t>
      </w:r>
      <w:hyperlink r:id="rId22" w:history="1">
        <w:r w:rsidRPr="00EB5D66">
          <w:rPr>
            <w:rStyle w:val="Hyperlink"/>
            <w:sz w:val="23"/>
            <w:szCs w:val="23"/>
          </w:rPr>
          <w:t>redcar@charter.net</w:t>
        </w:r>
      </w:hyperlink>
      <w:r w:rsidRPr="00EB5D66">
        <w:rPr>
          <w:color w:val="auto"/>
          <w:sz w:val="23"/>
          <w:szCs w:val="23"/>
        </w:rPr>
        <w:t>, and please put “SPC Newsletter” in the subject line</w:t>
      </w:r>
      <w:r w:rsidRPr="00EB5D66">
        <w:rPr>
          <w:color w:val="1D15BD"/>
          <w:sz w:val="23"/>
          <w:szCs w:val="23"/>
        </w:rPr>
        <w:t xml:space="preserve">. </w:t>
      </w:r>
      <w:r w:rsidR="00137C33">
        <w:rPr>
          <w:color w:val="1D15BD"/>
          <w:sz w:val="23"/>
          <w:szCs w:val="23"/>
        </w:rPr>
        <w:t xml:space="preserve"> </w:t>
      </w:r>
      <w:r w:rsidR="00137C33" w:rsidRPr="00E92D27">
        <w:rPr>
          <w:color w:val="auto"/>
          <w:sz w:val="23"/>
          <w:szCs w:val="23"/>
        </w:rPr>
        <w:t>Thank you!</w:t>
      </w:r>
    </w:p>
    <w:p w:rsidR="00632C9A" w:rsidRPr="00EB5D66" w:rsidRDefault="00632C9A" w:rsidP="00632C9A">
      <w:pPr>
        <w:shd w:val="clear" w:color="auto" w:fill="FFFFFF"/>
        <w:rPr>
          <w:rFonts w:cstheme="minorHAnsi"/>
          <w:color w:val="000000"/>
          <w:sz w:val="23"/>
          <w:szCs w:val="23"/>
        </w:rPr>
      </w:pPr>
      <w:proofErr w:type="spellStart"/>
      <w:r w:rsidRPr="00EB5D66">
        <w:rPr>
          <w:rStyle w:val="Strong"/>
          <w:rFonts w:cstheme="minorHAnsi"/>
          <w:color w:val="000000"/>
          <w:sz w:val="23"/>
          <w:szCs w:val="23"/>
        </w:rPr>
        <w:t>Southpoint</w:t>
      </w:r>
      <w:proofErr w:type="spellEnd"/>
      <w:r w:rsidRPr="00EB5D66">
        <w:rPr>
          <w:rStyle w:val="Strong"/>
          <w:rFonts w:cstheme="minorHAnsi"/>
          <w:color w:val="000000"/>
          <w:sz w:val="23"/>
          <w:szCs w:val="23"/>
        </w:rPr>
        <w:t xml:space="preserve"> Condominium Association Board of Directors:</w:t>
      </w:r>
    </w:p>
    <w:p w:rsidR="00632C9A" w:rsidRPr="00EB5D66" w:rsidRDefault="00632C9A" w:rsidP="00632C9A">
      <w:pPr>
        <w:shd w:val="clear" w:color="auto" w:fill="FFFFFF"/>
        <w:rPr>
          <w:rFonts w:cstheme="minorHAnsi"/>
          <w:color w:val="000000"/>
          <w:sz w:val="23"/>
          <w:szCs w:val="23"/>
        </w:rPr>
      </w:pPr>
      <w:r w:rsidRPr="00EB5D66">
        <w:rPr>
          <w:rFonts w:cstheme="minorHAnsi"/>
          <w:color w:val="000000"/>
          <w:sz w:val="23"/>
          <w:szCs w:val="23"/>
        </w:rPr>
        <w:t xml:space="preserve">Phil </w:t>
      </w:r>
      <w:proofErr w:type="spellStart"/>
      <w:r w:rsidRPr="00EB5D66">
        <w:rPr>
          <w:rFonts w:cstheme="minorHAnsi"/>
          <w:color w:val="000000"/>
          <w:sz w:val="23"/>
          <w:szCs w:val="23"/>
        </w:rPr>
        <w:t>Danley</w:t>
      </w:r>
      <w:proofErr w:type="spellEnd"/>
      <w:r w:rsidRPr="00EB5D66">
        <w:rPr>
          <w:rFonts w:cstheme="minorHAnsi"/>
          <w:color w:val="000000"/>
          <w:sz w:val="23"/>
          <w:szCs w:val="23"/>
        </w:rPr>
        <w:t>, President - </w:t>
      </w:r>
      <w:hyperlink r:id="rId23" w:history="1">
        <w:r w:rsidRPr="00EB5D66">
          <w:rPr>
            <w:rStyle w:val="Hyperlink"/>
            <w:rFonts w:cstheme="minorHAnsi"/>
            <w:sz w:val="23"/>
            <w:szCs w:val="23"/>
          </w:rPr>
          <w:t>phil.danley@gmail.com</w:t>
        </w:r>
      </w:hyperlink>
    </w:p>
    <w:p w:rsidR="00632C9A" w:rsidRDefault="00632C9A" w:rsidP="00632C9A">
      <w:pPr>
        <w:shd w:val="clear" w:color="auto" w:fill="FFFFFF"/>
        <w:rPr>
          <w:rStyle w:val="Hyperlink"/>
          <w:rFonts w:cstheme="minorHAnsi"/>
          <w:sz w:val="23"/>
          <w:szCs w:val="23"/>
        </w:rPr>
      </w:pPr>
      <w:r w:rsidRPr="00EB5D66">
        <w:rPr>
          <w:rFonts w:cstheme="minorHAnsi"/>
          <w:color w:val="000000"/>
          <w:sz w:val="23"/>
          <w:szCs w:val="23"/>
        </w:rPr>
        <w:t>Alan Powell, Vice-President - </w:t>
      </w:r>
      <w:hyperlink r:id="rId24" w:history="1">
        <w:r w:rsidRPr="00EB5D66">
          <w:rPr>
            <w:rStyle w:val="Hyperlink"/>
            <w:rFonts w:cstheme="minorHAnsi"/>
            <w:sz w:val="23"/>
            <w:szCs w:val="23"/>
          </w:rPr>
          <w:t>adp5721@comcast.net</w:t>
        </w:r>
      </w:hyperlink>
      <w:r w:rsidRPr="00EB5D66">
        <w:rPr>
          <w:rFonts w:cstheme="minorHAnsi"/>
          <w:color w:val="000000"/>
          <w:sz w:val="23"/>
          <w:szCs w:val="23"/>
        </w:rPr>
        <w:br/>
        <w:t xml:space="preserve">Judy </w:t>
      </w:r>
      <w:proofErr w:type="spellStart"/>
      <w:r>
        <w:rPr>
          <w:rFonts w:cstheme="minorHAnsi"/>
          <w:color w:val="000000"/>
          <w:sz w:val="23"/>
          <w:szCs w:val="23"/>
        </w:rPr>
        <w:t>V</w:t>
      </w:r>
      <w:r w:rsidRPr="00EB5D66">
        <w:rPr>
          <w:rFonts w:cstheme="minorHAnsi"/>
          <w:color w:val="000000"/>
          <w:sz w:val="23"/>
          <w:szCs w:val="23"/>
        </w:rPr>
        <w:t>oiers</w:t>
      </w:r>
      <w:proofErr w:type="spellEnd"/>
      <w:r w:rsidRPr="00EB5D66">
        <w:rPr>
          <w:rFonts w:cstheme="minorHAnsi"/>
          <w:color w:val="000000"/>
          <w:sz w:val="23"/>
          <w:szCs w:val="23"/>
        </w:rPr>
        <w:t>, </w:t>
      </w:r>
      <w:r w:rsidRPr="00BC24D2">
        <w:rPr>
          <w:rFonts w:cstheme="minorHAnsi"/>
          <w:color w:val="000000"/>
          <w:sz w:val="22"/>
          <w:szCs w:val="22"/>
        </w:rPr>
        <w:t>Secretary/Treas</w:t>
      </w:r>
      <w:r w:rsidRPr="00EB5D66">
        <w:rPr>
          <w:rFonts w:cstheme="minorHAnsi"/>
          <w:color w:val="000000"/>
          <w:sz w:val="23"/>
          <w:szCs w:val="23"/>
        </w:rPr>
        <w:t>.  </w:t>
      </w:r>
      <w:hyperlink r:id="rId25" w:history="1">
        <w:r w:rsidRPr="00EB5D66">
          <w:rPr>
            <w:rStyle w:val="Hyperlink"/>
            <w:rFonts w:cstheme="minorHAnsi"/>
            <w:sz w:val="23"/>
            <w:szCs w:val="23"/>
          </w:rPr>
          <w:t>jvoiers@tampabay.rr.com</w:t>
        </w:r>
      </w:hyperlink>
    </w:p>
    <w:p w:rsidR="00632C9A" w:rsidRPr="00EB5D66" w:rsidRDefault="00632C9A" w:rsidP="00632C9A">
      <w:pPr>
        <w:shd w:val="clear" w:color="auto" w:fill="FFFFFF"/>
        <w:rPr>
          <w:rFonts w:cstheme="minorHAnsi"/>
          <w:color w:val="000000"/>
          <w:sz w:val="23"/>
          <w:szCs w:val="23"/>
        </w:rPr>
      </w:pPr>
    </w:p>
    <w:p w:rsidR="008F5909" w:rsidRPr="00EB5D66" w:rsidRDefault="00632C9A" w:rsidP="00632C9A">
      <w:pPr>
        <w:shd w:val="clear" w:color="auto" w:fill="FFFFFF"/>
        <w:rPr>
          <w:rFonts w:eastAsia="Times New Roman" w:cstheme="minorHAnsi"/>
          <w:color w:val="000000"/>
          <w:sz w:val="23"/>
          <w:szCs w:val="23"/>
        </w:rPr>
      </w:pPr>
      <w:r w:rsidRPr="00EB5D66">
        <w:rPr>
          <w:rFonts w:eastAsia="Times New Roman" w:cstheme="minorHAnsi"/>
          <w:b/>
          <w:bCs/>
          <w:color w:val="000000"/>
          <w:sz w:val="23"/>
          <w:szCs w:val="23"/>
        </w:rPr>
        <w:t>Management Company:  TJW Management Co, Inc.</w:t>
      </w:r>
    </w:p>
    <w:p w:rsidR="00D60F31" w:rsidRPr="008F5909" w:rsidRDefault="00632C9A" w:rsidP="00632C9A">
      <w:pPr>
        <w:pStyle w:val="NewsletterBody"/>
        <w:rPr>
          <w:rStyle w:val="Hyperlink"/>
          <w:rFonts w:cstheme="minorHAnsi"/>
          <w:color w:val="auto"/>
          <w:sz w:val="23"/>
          <w:szCs w:val="23"/>
          <w:u w:val="none"/>
        </w:rPr>
      </w:pPr>
      <w:r w:rsidRPr="00EB5D66">
        <w:rPr>
          <w:rFonts w:ascii="Times New Roman" w:hAnsi="Times New Roman" w:cs="Times New Roman"/>
          <w:sz w:val="23"/>
          <w:szCs w:val="23"/>
        </w:rPr>
        <w:t xml:space="preserve">Roger Koop, </w:t>
      </w:r>
      <w:r>
        <w:rPr>
          <w:rFonts w:ascii="Times New Roman" w:hAnsi="Times New Roman" w:cs="Times New Roman"/>
          <w:sz w:val="23"/>
          <w:szCs w:val="23"/>
        </w:rPr>
        <w:t xml:space="preserve">Manager and </w:t>
      </w:r>
      <w:r w:rsidRPr="00EB5D66">
        <w:rPr>
          <w:rFonts w:ascii="Times New Roman" w:hAnsi="Times New Roman" w:cs="Times New Roman"/>
          <w:sz w:val="23"/>
          <w:szCs w:val="23"/>
        </w:rPr>
        <w:t>Maintenance Supervisor, 386-788-4546</w:t>
      </w:r>
      <w:r w:rsidR="0054042C">
        <w:rPr>
          <w:rFonts w:ascii="Times New Roman" w:hAnsi="Times New Roman" w:cs="Times New Roman"/>
          <w:sz w:val="23"/>
          <w:szCs w:val="23"/>
        </w:rPr>
        <w:t xml:space="preserve"> --</w:t>
      </w:r>
      <w:hyperlink r:id="rId26" w:history="1">
        <w:r w:rsidRPr="00EB5D66">
          <w:rPr>
            <w:rStyle w:val="Hyperlink"/>
            <w:rFonts w:ascii="Times New Roman" w:hAnsi="Times New Roman" w:cs="Times New Roman"/>
            <w:sz w:val="23"/>
            <w:szCs w:val="23"/>
          </w:rPr>
          <w:t>roger.koop@gmail.</w:t>
        </w:r>
        <w:r w:rsidRPr="008F5909">
          <w:rPr>
            <w:rStyle w:val="Hyperlink"/>
            <w:rFonts w:ascii="Times New Roman" w:hAnsi="Times New Roman" w:cs="Times New Roman"/>
            <w:sz w:val="23"/>
            <w:szCs w:val="23"/>
            <w:u w:val="none"/>
          </w:rPr>
          <w:t>com</w:t>
        </w:r>
      </w:hyperlink>
      <w:r w:rsidR="008F5909">
        <w:rPr>
          <w:rStyle w:val="Hyperlink"/>
          <w:rFonts w:ascii="Times New Roman" w:hAnsi="Times New Roman" w:cs="Times New Roman"/>
          <w:sz w:val="23"/>
          <w:szCs w:val="23"/>
          <w:u w:val="none"/>
        </w:rPr>
        <w:t xml:space="preserve">                                   </w:t>
      </w:r>
      <w:r w:rsidR="00D60F31" w:rsidRPr="008F5909">
        <w:rPr>
          <w:rStyle w:val="Hyperlink"/>
          <w:rFonts w:ascii="Times New Roman" w:hAnsi="Times New Roman" w:cs="Times New Roman"/>
          <w:color w:val="auto"/>
          <w:sz w:val="23"/>
          <w:szCs w:val="23"/>
          <w:u w:val="none"/>
        </w:rPr>
        <w:t>Karen</w:t>
      </w:r>
      <w:r w:rsidR="008F5909">
        <w:rPr>
          <w:rStyle w:val="Hyperlink"/>
          <w:rFonts w:ascii="Times New Roman" w:hAnsi="Times New Roman" w:cs="Times New Roman"/>
          <w:color w:val="auto"/>
          <w:sz w:val="23"/>
          <w:szCs w:val="23"/>
          <w:u w:val="none"/>
        </w:rPr>
        <w:t xml:space="preserve"> </w:t>
      </w:r>
      <w:r w:rsidR="003F0804">
        <w:rPr>
          <w:rStyle w:val="Hyperlink"/>
          <w:rFonts w:ascii="Times New Roman" w:hAnsi="Times New Roman" w:cs="Times New Roman"/>
          <w:color w:val="auto"/>
          <w:sz w:val="23"/>
          <w:szCs w:val="23"/>
          <w:u w:val="none"/>
        </w:rPr>
        <w:t>Stewart</w:t>
      </w:r>
      <w:r w:rsidR="0059569E">
        <w:rPr>
          <w:rStyle w:val="Hyperlink"/>
          <w:rFonts w:ascii="Times New Roman" w:hAnsi="Times New Roman" w:cs="Times New Roman"/>
          <w:color w:val="auto"/>
          <w:sz w:val="23"/>
          <w:szCs w:val="23"/>
          <w:u w:val="none"/>
        </w:rPr>
        <w:t xml:space="preserve"> </w:t>
      </w:r>
      <w:r w:rsidR="0059569E" w:rsidRPr="008F5909">
        <w:rPr>
          <w:rStyle w:val="Hyperlink"/>
          <w:rFonts w:cstheme="minorHAnsi"/>
          <w:color w:val="auto"/>
          <w:sz w:val="23"/>
          <w:szCs w:val="23"/>
          <w:u w:val="none"/>
        </w:rPr>
        <w:t>-</w:t>
      </w:r>
      <w:r w:rsidR="008F5909" w:rsidRPr="008F5909">
        <w:rPr>
          <w:rStyle w:val="Hyperlink"/>
          <w:rFonts w:cstheme="minorHAnsi"/>
          <w:color w:val="auto"/>
          <w:sz w:val="23"/>
          <w:szCs w:val="23"/>
          <w:u w:val="none"/>
        </w:rPr>
        <w:t xml:space="preserve"> </w:t>
      </w:r>
      <w:r w:rsidR="008F5909" w:rsidRPr="008F5909">
        <w:rPr>
          <w:rFonts w:cstheme="minorHAnsi"/>
          <w:shd w:val="clear" w:color="auto" w:fill="FFFFFF"/>
        </w:rPr>
        <w:t>General Manager</w:t>
      </w:r>
      <w:r w:rsidR="0054042C">
        <w:rPr>
          <w:rFonts w:cstheme="minorHAnsi"/>
          <w:shd w:val="clear" w:color="auto" w:fill="FFFFFF"/>
        </w:rPr>
        <w:t xml:space="preserve">- </w:t>
      </w:r>
      <w:r w:rsidR="008F5909" w:rsidRPr="00CB5E49">
        <w:rPr>
          <w:rFonts w:cstheme="minorHAnsi"/>
          <w:color w:val="0000FF"/>
          <w:u w:val="single"/>
          <w:shd w:val="clear" w:color="auto" w:fill="FFFFFF"/>
        </w:rPr>
        <w:t>kstewart@tjw.net</w:t>
      </w:r>
      <w:r w:rsidR="008F5909" w:rsidRPr="008F5909">
        <w:rPr>
          <w:rFonts w:cstheme="minorHAnsi"/>
          <w:shd w:val="clear" w:color="auto" w:fill="FFFFFF"/>
        </w:rPr>
        <w:t> </w:t>
      </w:r>
    </w:p>
    <w:sectPr w:rsidR="00D60F31" w:rsidRPr="008F5909" w:rsidSect="00EB5D66">
      <w:type w:val="continuous"/>
      <w:pgSz w:w="12240" w:h="15840"/>
      <w:pgMar w:top="720" w:right="576" w:bottom="432" w:left="576" w:header="720" w:footer="720" w:gutter="0"/>
      <w:cols w:num="2"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3000000"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D540AC"/>
    <w:multiLevelType w:val="hybridMultilevel"/>
    <w:tmpl w:val="823C9A1E"/>
    <w:lvl w:ilvl="0" w:tplc="E262576C">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5D39E6"/>
    <w:multiLevelType w:val="multilevel"/>
    <w:tmpl w:val="BBE4B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668365A"/>
    <w:multiLevelType w:val="multilevel"/>
    <w:tmpl w:val="A7108E40"/>
    <w:lvl w:ilvl="0">
      <w:start w:val="1"/>
      <w:numFmt w:val="decimal"/>
      <w:lvlText w:val="%1."/>
      <w:lvlJc w:val="left"/>
      <w:pPr>
        <w:tabs>
          <w:tab w:val="num" w:pos="630"/>
        </w:tabs>
        <w:ind w:left="63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10B34EB"/>
    <w:multiLevelType w:val="hybridMultilevel"/>
    <w:tmpl w:val="15C8E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367"/>
    <w:rsid w:val="0000056E"/>
    <w:rsid w:val="0000112E"/>
    <w:rsid w:val="00002CBA"/>
    <w:rsid w:val="0002147A"/>
    <w:rsid w:val="000352B6"/>
    <w:rsid w:val="00043448"/>
    <w:rsid w:val="00050023"/>
    <w:rsid w:val="0005642F"/>
    <w:rsid w:val="00064E1C"/>
    <w:rsid w:val="0007362F"/>
    <w:rsid w:val="000736EC"/>
    <w:rsid w:val="00097388"/>
    <w:rsid w:val="000A04C8"/>
    <w:rsid w:val="000B2449"/>
    <w:rsid w:val="000B263D"/>
    <w:rsid w:val="000B48CD"/>
    <w:rsid w:val="000B6822"/>
    <w:rsid w:val="000D0653"/>
    <w:rsid w:val="000D1C8C"/>
    <w:rsid w:val="000D3907"/>
    <w:rsid w:val="000D5669"/>
    <w:rsid w:val="000D60C6"/>
    <w:rsid w:val="000E3A4A"/>
    <w:rsid w:val="000F5CCC"/>
    <w:rsid w:val="00112BAB"/>
    <w:rsid w:val="001149B1"/>
    <w:rsid w:val="00137C33"/>
    <w:rsid w:val="00146C3C"/>
    <w:rsid w:val="001522BC"/>
    <w:rsid w:val="0015557E"/>
    <w:rsid w:val="001571E6"/>
    <w:rsid w:val="001635B2"/>
    <w:rsid w:val="00164056"/>
    <w:rsid w:val="00164876"/>
    <w:rsid w:val="00175FA4"/>
    <w:rsid w:val="00181829"/>
    <w:rsid w:val="0019006A"/>
    <w:rsid w:val="00195B1A"/>
    <w:rsid w:val="001A3EF9"/>
    <w:rsid w:val="001A6126"/>
    <w:rsid w:val="001C65C0"/>
    <w:rsid w:val="001C7C78"/>
    <w:rsid w:val="001E2A9A"/>
    <w:rsid w:val="001E362A"/>
    <w:rsid w:val="002170C8"/>
    <w:rsid w:val="00220DF7"/>
    <w:rsid w:val="00225CAE"/>
    <w:rsid w:val="00231C58"/>
    <w:rsid w:val="0023297A"/>
    <w:rsid w:val="00235B63"/>
    <w:rsid w:val="00245627"/>
    <w:rsid w:val="002467FA"/>
    <w:rsid w:val="0025703E"/>
    <w:rsid w:val="00257800"/>
    <w:rsid w:val="0026116B"/>
    <w:rsid w:val="002663FA"/>
    <w:rsid w:val="002672D8"/>
    <w:rsid w:val="00272716"/>
    <w:rsid w:val="0028703C"/>
    <w:rsid w:val="0029105F"/>
    <w:rsid w:val="00293FBD"/>
    <w:rsid w:val="002B2EDB"/>
    <w:rsid w:val="002B7770"/>
    <w:rsid w:val="002C2277"/>
    <w:rsid w:val="002C7272"/>
    <w:rsid w:val="002D0702"/>
    <w:rsid w:val="002D0DB1"/>
    <w:rsid w:val="002E18CF"/>
    <w:rsid w:val="002F180F"/>
    <w:rsid w:val="00304B08"/>
    <w:rsid w:val="0031769F"/>
    <w:rsid w:val="00317B36"/>
    <w:rsid w:val="00321683"/>
    <w:rsid w:val="00323233"/>
    <w:rsid w:val="00323C96"/>
    <w:rsid w:val="00336244"/>
    <w:rsid w:val="003366AE"/>
    <w:rsid w:val="003573C2"/>
    <w:rsid w:val="00381335"/>
    <w:rsid w:val="00381F33"/>
    <w:rsid w:val="00382597"/>
    <w:rsid w:val="00382C34"/>
    <w:rsid w:val="0038386A"/>
    <w:rsid w:val="00387953"/>
    <w:rsid w:val="0039012D"/>
    <w:rsid w:val="0039043B"/>
    <w:rsid w:val="00390A44"/>
    <w:rsid w:val="00395534"/>
    <w:rsid w:val="003A390C"/>
    <w:rsid w:val="003B4153"/>
    <w:rsid w:val="003B57E6"/>
    <w:rsid w:val="003B5F55"/>
    <w:rsid w:val="003C1EBF"/>
    <w:rsid w:val="003D0150"/>
    <w:rsid w:val="003D2ADA"/>
    <w:rsid w:val="003E09AA"/>
    <w:rsid w:val="003E2128"/>
    <w:rsid w:val="003E564B"/>
    <w:rsid w:val="003F0804"/>
    <w:rsid w:val="003F75DB"/>
    <w:rsid w:val="00401F65"/>
    <w:rsid w:val="00410298"/>
    <w:rsid w:val="0041734D"/>
    <w:rsid w:val="00420809"/>
    <w:rsid w:val="00422B18"/>
    <w:rsid w:val="004246A7"/>
    <w:rsid w:val="00437941"/>
    <w:rsid w:val="00442C0E"/>
    <w:rsid w:val="00443920"/>
    <w:rsid w:val="004458FF"/>
    <w:rsid w:val="00462B71"/>
    <w:rsid w:val="0046790B"/>
    <w:rsid w:val="00474A17"/>
    <w:rsid w:val="004766BC"/>
    <w:rsid w:val="0047735C"/>
    <w:rsid w:val="0048227F"/>
    <w:rsid w:val="0049232E"/>
    <w:rsid w:val="00495DFC"/>
    <w:rsid w:val="004C3C37"/>
    <w:rsid w:val="004D6556"/>
    <w:rsid w:val="004E124C"/>
    <w:rsid w:val="004E495A"/>
    <w:rsid w:val="004E6463"/>
    <w:rsid w:val="004F0EE4"/>
    <w:rsid w:val="004F4713"/>
    <w:rsid w:val="0050482D"/>
    <w:rsid w:val="00506153"/>
    <w:rsid w:val="00511B78"/>
    <w:rsid w:val="00513BFE"/>
    <w:rsid w:val="00514A75"/>
    <w:rsid w:val="005301DF"/>
    <w:rsid w:val="0054042C"/>
    <w:rsid w:val="00543337"/>
    <w:rsid w:val="005461F2"/>
    <w:rsid w:val="005538DC"/>
    <w:rsid w:val="00553DC8"/>
    <w:rsid w:val="0055410C"/>
    <w:rsid w:val="00563295"/>
    <w:rsid w:val="0059253B"/>
    <w:rsid w:val="00593830"/>
    <w:rsid w:val="0059569E"/>
    <w:rsid w:val="005961A5"/>
    <w:rsid w:val="005A1947"/>
    <w:rsid w:val="005A47A0"/>
    <w:rsid w:val="005A51C4"/>
    <w:rsid w:val="005B0BB3"/>
    <w:rsid w:val="005B6D7A"/>
    <w:rsid w:val="005B7688"/>
    <w:rsid w:val="005C0793"/>
    <w:rsid w:val="005C0A57"/>
    <w:rsid w:val="005C17F8"/>
    <w:rsid w:val="005E07F6"/>
    <w:rsid w:val="005E2505"/>
    <w:rsid w:val="005E2B73"/>
    <w:rsid w:val="005E4768"/>
    <w:rsid w:val="005F771C"/>
    <w:rsid w:val="00603DFC"/>
    <w:rsid w:val="00612043"/>
    <w:rsid w:val="00621D0E"/>
    <w:rsid w:val="00625373"/>
    <w:rsid w:val="0062590E"/>
    <w:rsid w:val="006276B6"/>
    <w:rsid w:val="00627901"/>
    <w:rsid w:val="00632C9A"/>
    <w:rsid w:val="00636830"/>
    <w:rsid w:val="00641FEE"/>
    <w:rsid w:val="0065246A"/>
    <w:rsid w:val="00652737"/>
    <w:rsid w:val="006543C9"/>
    <w:rsid w:val="0065474E"/>
    <w:rsid w:val="00660737"/>
    <w:rsid w:val="00677672"/>
    <w:rsid w:val="006929D9"/>
    <w:rsid w:val="00694BA5"/>
    <w:rsid w:val="00695259"/>
    <w:rsid w:val="0069673B"/>
    <w:rsid w:val="006B75D8"/>
    <w:rsid w:val="006C786E"/>
    <w:rsid w:val="006D20A0"/>
    <w:rsid w:val="006D49E7"/>
    <w:rsid w:val="006D5553"/>
    <w:rsid w:val="006D76C1"/>
    <w:rsid w:val="006F1F37"/>
    <w:rsid w:val="006F39B0"/>
    <w:rsid w:val="006F637F"/>
    <w:rsid w:val="00703BE7"/>
    <w:rsid w:val="00704BF8"/>
    <w:rsid w:val="007071A8"/>
    <w:rsid w:val="00707C14"/>
    <w:rsid w:val="00713B92"/>
    <w:rsid w:val="00717272"/>
    <w:rsid w:val="00742438"/>
    <w:rsid w:val="00746D8A"/>
    <w:rsid w:val="007540E7"/>
    <w:rsid w:val="00756A32"/>
    <w:rsid w:val="00760E4B"/>
    <w:rsid w:val="00762F11"/>
    <w:rsid w:val="0076640C"/>
    <w:rsid w:val="00767C60"/>
    <w:rsid w:val="00771F02"/>
    <w:rsid w:val="00773993"/>
    <w:rsid w:val="007763B9"/>
    <w:rsid w:val="0078145A"/>
    <w:rsid w:val="00783EEA"/>
    <w:rsid w:val="0078659E"/>
    <w:rsid w:val="0079576C"/>
    <w:rsid w:val="0079627D"/>
    <w:rsid w:val="007A3E0E"/>
    <w:rsid w:val="007A6056"/>
    <w:rsid w:val="007B5648"/>
    <w:rsid w:val="007B6582"/>
    <w:rsid w:val="007D1701"/>
    <w:rsid w:val="007D45DD"/>
    <w:rsid w:val="007D5CBF"/>
    <w:rsid w:val="007F2412"/>
    <w:rsid w:val="007F5F9D"/>
    <w:rsid w:val="007F7769"/>
    <w:rsid w:val="00803D20"/>
    <w:rsid w:val="00807FEB"/>
    <w:rsid w:val="00811B32"/>
    <w:rsid w:val="00821526"/>
    <w:rsid w:val="008238B0"/>
    <w:rsid w:val="0082470D"/>
    <w:rsid w:val="00825595"/>
    <w:rsid w:val="008269B5"/>
    <w:rsid w:val="0083265E"/>
    <w:rsid w:val="0084542B"/>
    <w:rsid w:val="00857C97"/>
    <w:rsid w:val="00865585"/>
    <w:rsid w:val="00871199"/>
    <w:rsid w:val="00872158"/>
    <w:rsid w:val="00876638"/>
    <w:rsid w:val="008772FA"/>
    <w:rsid w:val="00882A5B"/>
    <w:rsid w:val="0088497C"/>
    <w:rsid w:val="008865C3"/>
    <w:rsid w:val="00890417"/>
    <w:rsid w:val="0089455A"/>
    <w:rsid w:val="008A1BBD"/>
    <w:rsid w:val="008A2F8E"/>
    <w:rsid w:val="008B7DCE"/>
    <w:rsid w:val="008C0137"/>
    <w:rsid w:val="008C4ACA"/>
    <w:rsid w:val="008F1ED0"/>
    <w:rsid w:val="008F5909"/>
    <w:rsid w:val="008F6EEA"/>
    <w:rsid w:val="00903400"/>
    <w:rsid w:val="009039FD"/>
    <w:rsid w:val="00905247"/>
    <w:rsid w:val="00912DB4"/>
    <w:rsid w:val="00921561"/>
    <w:rsid w:val="00923C98"/>
    <w:rsid w:val="00930D8D"/>
    <w:rsid w:val="00943AD8"/>
    <w:rsid w:val="0096178F"/>
    <w:rsid w:val="009675AE"/>
    <w:rsid w:val="00982299"/>
    <w:rsid w:val="00994788"/>
    <w:rsid w:val="009A2D4E"/>
    <w:rsid w:val="009A473C"/>
    <w:rsid w:val="009B1940"/>
    <w:rsid w:val="009B472E"/>
    <w:rsid w:val="009B75CD"/>
    <w:rsid w:val="009C4E38"/>
    <w:rsid w:val="009C5BFE"/>
    <w:rsid w:val="009D3CC3"/>
    <w:rsid w:val="009D78D2"/>
    <w:rsid w:val="009E049D"/>
    <w:rsid w:val="009E14EC"/>
    <w:rsid w:val="009E2E6F"/>
    <w:rsid w:val="009E56BF"/>
    <w:rsid w:val="00A25F97"/>
    <w:rsid w:val="00A32D2F"/>
    <w:rsid w:val="00A436D5"/>
    <w:rsid w:val="00A50424"/>
    <w:rsid w:val="00A51AAD"/>
    <w:rsid w:val="00A617E7"/>
    <w:rsid w:val="00A72367"/>
    <w:rsid w:val="00A73ABB"/>
    <w:rsid w:val="00A82709"/>
    <w:rsid w:val="00A87BD3"/>
    <w:rsid w:val="00AA28AD"/>
    <w:rsid w:val="00AB13FF"/>
    <w:rsid w:val="00AB2EBF"/>
    <w:rsid w:val="00AC2346"/>
    <w:rsid w:val="00AC6074"/>
    <w:rsid w:val="00AD14B0"/>
    <w:rsid w:val="00AF3C25"/>
    <w:rsid w:val="00AF5151"/>
    <w:rsid w:val="00B114CF"/>
    <w:rsid w:val="00B17B86"/>
    <w:rsid w:val="00B206B7"/>
    <w:rsid w:val="00B220EC"/>
    <w:rsid w:val="00B2464E"/>
    <w:rsid w:val="00B25C56"/>
    <w:rsid w:val="00B56A3A"/>
    <w:rsid w:val="00B64FA3"/>
    <w:rsid w:val="00B734C4"/>
    <w:rsid w:val="00B7447F"/>
    <w:rsid w:val="00B76373"/>
    <w:rsid w:val="00B77C12"/>
    <w:rsid w:val="00B8090A"/>
    <w:rsid w:val="00B85F15"/>
    <w:rsid w:val="00B873E1"/>
    <w:rsid w:val="00B90ACE"/>
    <w:rsid w:val="00B90B22"/>
    <w:rsid w:val="00B94347"/>
    <w:rsid w:val="00B95491"/>
    <w:rsid w:val="00B97233"/>
    <w:rsid w:val="00BA688A"/>
    <w:rsid w:val="00BB637C"/>
    <w:rsid w:val="00BC19C2"/>
    <w:rsid w:val="00BC24D2"/>
    <w:rsid w:val="00BD1C47"/>
    <w:rsid w:val="00BE1543"/>
    <w:rsid w:val="00BE6BCA"/>
    <w:rsid w:val="00BE7B53"/>
    <w:rsid w:val="00BF1BF8"/>
    <w:rsid w:val="00C0223C"/>
    <w:rsid w:val="00C05DD1"/>
    <w:rsid w:val="00C06288"/>
    <w:rsid w:val="00C213EC"/>
    <w:rsid w:val="00C419B9"/>
    <w:rsid w:val="00C4430D"/>
    <w:rsid w:val="00C452ED"/>
    <w:rsid w:val="00C453BC"/>
    <w:rsid w:val="00C66E73"/>
    <w:rsid w:val="00C82B3C"/>
    <w:rsid w:val="00C83926"/>
    <w:rsid w:val="00CA2652"/>
    <w:rsid w:val="00CA7B78"/>
    <w:rsid w:val="00CB5E49"/>
    <w:rsid w:val="00CC067E"/>
    <w:rsid w:val="00CC16D1"/>
    <w:rsid w:val="00CC7F1E"/>
    <w:rsid w:val="00CD1134"/>
    <w:rsid w:val="00CD59D5"/>
    <w:rsid w:val="00CE08E7"/>
    <w:rsid w:val="00CE5E21"/>
    <w:rsid w:val="00CE6186"/>
    <w:rsid w:val="00CE676B"/>
    <w:rsid w:val="00CF316C"/>
    <w:rsid w:val="00CF5C68"/>
    <w:rsid w:val="00CF7412"/>
    <w:rsid w:val="00D014E1"/>
    <w:rsid w:val="00D13DD9"/>
    <w:rsid w:val="00D1453D"/>
    <w:rsid w:val="00D15950"/>
    <w:rsid w:val="00D2427F"/>
    <w:rsid w:val="00D332A6"/>
    <w:rsid w:val="00D3373D"/>
    <w:rsid w:val="00D35A50"/>
    <w:rsid w:val="00D37F54"/>
    <w:rsid w:val="00D407EE"/>
    <w:rsid w:val="00D45D7B"/>
    <w:rsid w:val="00D60F31"/>
    <w:rsid w:val="00D63F0D"/>
    <w:rsid w:val="00D67280"/>
    <w:rsid w:val="00D73977"/>
    <w:rsid w:val="00D77014"/>
    <w:rsid w:val="00D82B7B"/>
    <w:rsid w:val="00D93DD4"/>
    <w:rsid w:val="00D973BE"/>
    <w:rsid w:val="00DA5F51"/>
    <w:rsid w:val="00DA7035"/>
    <w:rsid w:val="00DB4689"/>
    <w:rsid w:val="00DB6872"/>
    <w:rsid w:val="00DD0B3D"/>
    <w:rsid w:val="00DD0E4E"/>
    <w:rsid w:val="00DD1DBE"/>
    <w:rsid w:val="00DD4975"/>
    <w:rsid w:val="00DD515F"/>
    <w:rsid w:val="00DF38C7"/>
    <w:rsid w:val="00DF52E7"/>
    <w:rsid w:val="00DF6EA1"/>
    <w:rsid w:val="00E023B5"/>
    <w:rsid w:val="00E06B5E"/>
    <w:rsid w:val="00E110FF"/>
    <w:rsid w:val="00E17575"/>
    <w:rsid w:val="00E23F21"/>
    <w:rsid w:val="00E2503E"/>
    <w:rsid w:val="00E3166B"/>
    <w:rsid w:val="00E33169"/>
    <w:rsid w:val="00E441FE"/>
    <w:rsid w:val="00E467EC"/>
    <w:rsid w:val="00E51154"/>
    <w:rsid w:val="00E640B4"/>
    <w:rsid w:val="00E6528C"/>
    <w:rsid w:val="00E652E2"/>
    <w:rsid w:val="00E673EF"/>
    <w:rsid w:val="00E70AEC"/>
    <w:rsid w:val="00E73C77"/>
    <w:rsid w:val="00E83E19"/>
    <w:rsid w:val="00E92D27"/>
    <w:rsid w:val="00E93B74"/>
    <w:rsid w:val="00E9775C"/>
    <w:rsid w:val="00EA14A5"/>
    <w:rsid w:val="00EB08C0"/>
    <w:rsid w:val="00EB0E1E"/>
    <w:rsid w:val="00EB5D66"/>
    <w:rsid w:val="00EC59FB"/>
    <w:rsid w:val="00EC5B11"/>
    <w:rsid w:val="00EC6A3E"/>
    <w:rsid w:val="00EC7535"/>
    <w:rsid w:val="00ED135D"/>
    <w:rsid w:val="00EE2255"/>
    <w:rsid w:val="00EE6E77"/>
    <w:rsid w:val="00EF1C57"/>
    <w:rsid w:val="00EF6910"/>
    <w:rsid w:val="00F04C62"/>
    <w:rsid w:val="00F05E2C"/>
    <w:rsid w:val="00F07F26"/>
    <w:rsid w:val="00F12760"/>
    <w:rsid w:val="00F14F3C"/>
    <w:rsid w:val="00F30BDA"/>
    <w:rsid w:val="00F42193"/>
    <w:rsid w:val="00F4240F"/>
    <w:rsid w:val="00F50B42"/>
    <w:rsid w:val="00F53539"/>
    <w:rsid w:val="00F537F4"/>
    <w:rsid w:val="00F56049"/>
    <w:rsid w:val="00F6007B"/>
    <w:rsid w:val="00F6125B"/>
    <w:rsid w:val="00F67E68"/>
    <w:rsid w:val="00F7274D"/>
    <w:rsid w:val="00F74100"/>
    <w:rsid w:val="00F748FE"/>
    <w:rsid w:val="00F80A00"/>
    <w:rsid w:val="00F95333"/>
    <w:rsid w:val="00FA0C58"/>
    <w:rsid w:val="00FA11BE"/>
    <w:rsid w:val="00FA1911"/>
    <w:rsid w:val="00FA5997"/>
    <w:rsid w:val="00FB2F82"/>
    <w:rsid w:val="00FC380E"/>
    <w:rsid w:val="00FC4E74"/>
    <w:rsid w:val="00FD21D8"/>
    <w:rsid w:val="00FE31CD"/>
    <w:rsid w:val="00FF3BF4"/>
    <w:rsid w:val="00FF445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2CBEFB3-A50F-4578-8683-38B615695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1526"/>
    <w:rPr>
      <w:sz w:val="24"/>
      <w:szCs w:val="24"/>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character" w:styleId="Hyperlink">
    <w:name w:val="Hyperlink"/>
    <w:basedOn w:val="DefaultParagraphFont"/>
    <w:uiPriority w:val="99"/>
    <w:unhideWhenUsed/>
    <w:rsid w:val="0078659E"/>
    <w:rPr>
      <w:color w:val="0000FF" w:themeColor="hyperlink"/>
      <w:u w:val="single"/>
    </w:rPr>
  </w:style>
  <w:style w:type="character" w:customStyle="1" w:styleId="apple-converted-space">
    <w:name w:val="apple-converted-space"/>
    <w:basedOn w:val="DefaultParagraphFont"/>
    <w:rsid w:val="006276B6"/>
  </w:style>
  <w:style w:type="character" w:styleId="Strong">
    <w:name w:val="Strong"/>
    <w:basedOn w:val="DefaultParagraphFont"/>
    <w:uiPriority w:val="22"/>
    <w:qFormat/>
    <w:rsid w:val="00AD14B0"/>
    <w:rPr>
      <w:b/>
      <w:bCs/>
    </w:rPr>
  </w:style>
  <w:style w:type="paragraph" w:customStyle="1" w:styleId="qtextpara">
    <w:name w:val="qtext_para"/>
    <w:basedOn w:val="Normal"/>
    <w:rsid w:val="00857C97"/>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unhideWhenUsed/>
    <w:rsid w:val="00762F11"/>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D13DD9"/>
    <w:rPr>
      <w:i/>
      <w:iCs/>
    </w:rPr>
  </w:style>
  <w:style w:type="paragraph" w:styleId="ListParagraph">
    <w:name w:val="List Paragraph"/>
    <w:basedOn w:val="Normal"/>
    <w:uiPriority w:val="34"/>
    <w:qFormat/>
    <w:rsid w:val="00AA28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645092">
      <w:bodyDiv w:val="1"/>
      <w:marLeft w:val="0"/>
      <w:marRight w:val="0"/>
      <w:marTop w:val="0"/>
      <w:marBottom w:val="0"/>
      <w:divBdr>
        <w:top w:val="none" w:sz="0" w:space="0" w:color="auto"/>
        <w:left w:val="none" w:sz="0" w:space="0" w:color="auto"/>
        <w:bottom w:val="none" w:sz="0" w:space="0" w:color="auto"/>
        <w:right w:val="none" w:sz="0" w:space="0" w:color="auto"/>
      </w:divBdr>
      <w:divsChild>
        <w:div w:id="978649131">
          <w:marLeft w:val="0"/>
          <w:marRight w:val="0"/>
          <w:marTop w:val="0"/>
          <w:marBottom w:val="240"/>
          <w:divBdr>
            <w:top w:val="none" w:sz="0" w:space="0" w:color="auto"/>
            <w:left w:val="none" w:sz="0" w:space="0" w:color="auto"/>
            <w:bottom w:val="none" w:sz="0" w:space="0" w:color="auto"/>
            <w:right w:val="none" w:sz="0" w:space="0" w:color="auto"/>
          </w:divBdr>
        </w:div>
      </w:divsChild>
    </w:div>
    <w:div w:id="486746439">
      <w:bodyDiv w:val="1"/>
      <w:marLeft w:val="0"/>
      <w:marRight w:val="0"/>
      <w:marTop w:val="0"/>
      <w:marBottom w:val="0"/>
      <w:divBdr>
        <w:top w:val="none" w:sz="0" w:space="0" w:color="auto"/>
        <w:left w:val="none" w:sz="0" w:space="0" w:color="auto"/>
        <w:bottom w:val="none" w:sz="0" w:space="0" w:color="auto"/>
        <w:right w:val="none" w:sz="0" w:space="0" w:color="auto"/>
      </w:divBdr>
      <w:divsChild>
        <w:div w:id="327366439">
          <w:marLeft w:val="0"/>
          <w:marRight w:val="0"/>
          <w:marTop w:val="0"/>
          <w:marBottom w:val="240"/>
          <w:divBdr>
            <w:top w:val="none" w:sz="0" w:space="0" w:color="auto"/>
            <w:left w:val="none" w:sz="0" w:space="0" w:color="auto"/>
            <w:bottom w:val="none" w:sz="0" w:space="0" w:color="auto"/>
            <w:right w:val="none" w:sz="0" w:space="0" w:color="auto"/>
          </w:divBdr>
        </w:div>
        <w:div w:id="1999191462">
          <w:marLeft w:val="0"/>
          <w:marRight w:val="0"/>
          <w:marTop w:val="0"/>
          <w:marBottom w:val="240"/>
          <w:divBdr>
            <w:top w:val="none" w:sz="0" w:space="0" w:color="auto"/>
            <w:left w:val="none" w:sz="0" w:space="0" w:color="auto"/>
            <w:bottom w:val="none" w:sz="0" w:space="0" w:color="auto"/>
            <w:right w:val="none" w:sz="0" w:space="0" w:color="auto"/>
          </w:divBdr>
        </w:div>
      </w:divsChild>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1123770579">
      <w:bodyDiv w:val="1"/>
      <w:marLeft w:val="0"/>
      <w:marRight w:val="0"/>
      <w:marTop w:val="0"/>
      <w:marBottom w:val="0"/>
      <w:divBdr>
        <w:top w:val="none" w:sz="0" w:space="0" w:color="auto"/>
        <w:left w:val="none" w:sz="0" w:space="0" w:color="auto"/>
        <w:bottom w:val="none" w:sz="0" w:space="0" w:color="auto"/>
        <w:right w:val="none" w:sz="0" w:space="0" w:color="auto"/>
      </w:divBdr>
      <w:divsChild>
        <w:div w:id="13071141">
          <w:marLeft w:val="0"/>
          <w:marRight w:val="0"/>
          <w:marTop w:val="0"/>
          <w:marBottom w:val="240"/>
          <w:divBdr>
            <w:top w:val="none" w:sz="0" w:space="0" w:color="auto"/>
            <w:left w:val="none" w:sz="0" w:space="0" w:color="auto"/>
            <w:bottom w:val="none" w:sz="0" w:space="0" w:color="auto"/>
            <w:right w:val="none" w:sz="0" w:space="0" w:color="auto"/>
          </w:divBdr>
        </w:div>
        <w:div w:id="1895120788">
          <w:marLeft w:val="0"/>
          <w:marRight w:val="0"/>
          <w:marTop w:val="0"/>
          <w:marBottom w:val="240"/>
          <w:divBdr>
            <w:top w:val="none" w:sz="0" w:space="0" w:color="auto"/>
            <w:left w:val="none" w:sz="0" w:space="0" w:color="auto"/>
            <w:bottom w:val="none" w:sz="0" w:space="0" w:color="auto"/>
            <w:right w:val="none" w:sz="0" w:space="0" w:color="auto"/>
          </w:divBdr>
        </w:div>
        <w:div w:id="610943557">
          <w:marLeft w:val="0"/>
          <w:marRight w:val="0"/>
          <w:marTop w:val="0"/>
          <w:marBottom w:val="240"/>
          <w:divBdr>
            <w:top w:val="none" w:sz="0" w:space="0" w:color="auto"/>
            <w:left w:val="none" w:sz="0" w:space="0" w:color="auto"/>
            <w:bottom w:val="none" w:sz="0" w:space="0" w:color="auto"/>
            <w:right w:val="none" w:sz="0" w:space="0" w:color="auto"/>
          </w:divBdr>
        </w:div>
        <w:div w:id="2092119729">
          <w:marLeft w:val="0"/>
          <w:marRight w:val="0"/>
          <w:marTop w:val="0"/>
          <w:marBottom w:val="240"/>
          <w:divBdr>
            <w:top w:val="none" w:sz="0" w:space="0" w:color="auto"/>
            <w:left w:val="none" w:sz="0" w:space="0" w:color="auto"/>
            <w:bottom w:val="none" w:sz="0" w:space="0" w:color="auto"/>
            <w:right w:val="none" w:sz="0" w:space="0" w:color="auto"/>
          </w:divBdr>
        </w:div>
        <w:div w:id="1085804726">
          <w:marLeft w:val="0"/>
          <w:marRight w:val="0"/>
          <w:marTop w:val="0"/>
          <w:marBottom w:val="240"/>
          <w:divBdr>
            <w:top w:val="none" w:sz="0" w:space="0" w:color="auto"/>
            <w:left w:val="none" w:sz="0" w:space="0" w:color="auto"/>
            <w:bottom w:val="none" w:sz="0" w:space="0" w:color="auto"/>
            <w:right w:val="none" w:sz="0" w:space="0" w:color="auto"/>
          </w:divBdr>
        </w:div>
      </w:divsChild>
    </w:div>
    <w:div w:id="1305159813">
      <w:bodyDiv w:val="1"/>
      <w:marLeft w:val="0"/>
      <w:marRight w:val="0"/>
      <w:marTop w:val="0"/>
      <w:marBottom w:val="0"/>
      <w:divBdr>
        <w:top w:val="none" w:sz="0" w:space="0" w:color="auto"/>
        <w:left w:val="none" w:sz="0" w:space="0" w:color="auto"/>
        <w:bottom w:val="none" w:sz="0" w:space="0" w:color="auto"/>
        <w:right w:val="none" w:sz="0" w:space="0" w:color="auto"/>
      </w:divBdr>
      <w:divsChild>
        <w:div w:id="1378043674">
          <w:marLeft w:val="0"/>
          <w:marRight w:val="0"/>
          <w:marTop w:val="0"/>
          <w:marBottom w:val="0"/>
          <w:divBdr>
            <w:top w:val="none" w:sz="0" w:space="0" w:color="auto"/>
            <w:left w:val="none" w:sz="0" w:space="0" w:color="auto"/>
            <w:bottom w:val="none" w:sz="0" w:space="0" w:color="auto"/>
            <w:right w:val="none" w:sz="0" w:space="0" w:color="auto"/>
          </w:divBdr>
        </w:div>
        <w:div w:id="1666007080">
          <w:marLeft w:val="0"/>
          <w:marRight w:val="0"/>
          <w:marTop w:val="0"/>
          <w:marBottom w:val="0"/>
          <w:divBdr>
            <w:top w:val="none" w:sz="0" w:space="0" w:color="auto"/>
            <w:left w:val="none" w:sz="0" w:space="0" w:color="auto"/>
            <w:bottom w:val="none" w:sz="0" w:space="0" w:color="auto"/>
            <w:right w:val="none" w:sz="0" w:space="0" w:color="auto"/>
          </w:divBdr>
        </w:div>
      </w:divsChild>
    </w:div>
    <w:div w:id="1372682951">
      <w:bodyDiv w:val="1"/>
      <w:marLeft w:val="0"/>
      <w:marRight w:val="0"/>
      <w:marTop w:val="0"/>
      <w:marBottom w:val="0"/>
      <w:divBdr>
        <w:top w:val="none" w:sz="0" w:space="0" w:color="auto"/>
        <w:left w:val="none" w:sz="0" w:space="0" w:color="auto"/>
        <w:bottom w:val="none" w:sz="0" w:space="0" w:color="auto"/>
        <w:right w:val="none" w:sz="0" w:space="0" w:color="auto"/>
      </w:divBdr>
    </w:div>
    <w:div w:id="1502701686">
      <w:bodyDiv w:val="1"/>
      <w:marLeft w:val="0"/>
      <w:marRight w:val="0"/>
      <w:marTop w:val="0"/>
      <w:marBottom w:val="0"/>
      <w:divBdr>
        <w:top w:val="none" w:sz="0" w:space="0" w:color="auto"/>
        <w:left w:val="none" w:sz="0" w:space="0" w:color="auto"/>
        <w:bottom w:val="none" w:sz="0" w:space="0" w:color="auto"/>
        <w:right w:val="none" w:sz="0" w:space="0" w:color="auto"/>
      </w:divBdr>
      <w:divsChild>
        <w:div w:id="436290896">
          <w:marLeft w:val="0"/>
          <w:marRight w:val="0"/>
          <w:marTop w:val="0"/>
          <w:marBottom w:val="240"/>
          <w:divBdr>
            <w:top w:val="none" w:sz="0" w:space="0" w:color="auto"/>
            <w:left w:val="none" w:sz="0" w:space="0" w:color="auto"/>
            <w:bottom w:val="none" w:sz="0" w:space="0" w:color="auto"/>
            <w:right w:val="none" w:sz="0" w:space="0" w:color="auto"/>
          </w:divBdr>
        </w:div>
        <w:div w:id="2131239389">
          <w:marLeft w:val="0"/>
          <w:marRight w:val="0"/>
          <w:marTop w:val="0"/>
          <w:marBottom w:val="0"/>
          <w:divBdr>
            <w:top w:val="none" w:sz="0" w:space="0" w:color="auto"/>
            <w:left w:val="none" w:sz="0" w:space="0" w:color="auto"/>
            <w:bottom w:val="none" w:sz="0" w:space="0" w:color="auto"/>
            <w:right w:val="none" w:sz="0" w:space="0" w:color="auto"/>
          </w:divBdr>
          <w:divsChild>
            <w:div w:id="771129146">
              <w:marLeft w:val="-225"/>
              <w:marRight w:val="-225"/>
              <w:marTop w:val="0"/>
              <w:marBottom w:val="0"/>
              <w:divBdr>
                <w:top w:val="none" w:sz="0" w:space="0" w:color="auto"/>
                <w:left w:val="none" w:sz="0" w:space="0" w:color="auto"/>
                <w:bottom w:val="none" w:sz="0" w:space="0" w:color="auto"/>
                <w:right w:val="none" w:sz="0" w:space="0" w:color="auto"/>
              </w:divBdr>
              <w:divsChild>
                <w:div w:id="596062882">
                  <w:marLeft w:val="0"/>
                  <w:marRight w:val="0"/>
                  <w:marTop w:val="0"/>
                  <w:marBottom w:val="240"/>
                  <w:divBdr>
                    <w:top w:val="none" w:sz="0" w:space="0" w:color="auto"/>
                    <w:left w:val="none" w:sz="0" w:space="0" w:color="auto"/>
                    <w:bottom w:val="none" w:sz="0" w:space="0" w:color="auto"/>
                    <w:right w:val="none" w:sz="0" w:space="0" w:color="auto"/>
                  </w:divBdr>
                </w:div>
                <w:div w:id="284505537">
                  <w:marLeft w:val="0"/>
                  <w:marRight w:val="0"/>
                  <w:marTop w:val="0"/>
                  <w:marBottom w:val="0"/>
                  <w:divBdr>
                    <w:top w:val="none" w:sz="0" w:space="0" w:color="auto"/>
                    <w:left w:val="none" w:sz="0" w:space="0" w:color="auto"/>
                    <w:bottom w:val="none" w:sz="0" w:space="0" w:color="auto"/>
                    <w:right w:val="none" w:sz="0" w:space="0" w:color="auto"/>
                  </w:divBdr>
                  <w:divsChild>
                    <w:div w:id="10141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183508">
          <w:marLeft w:val="0"/>
          <w:marRight w:val="0"/>
          <w:marTop w:val="0"/>
          <w:marBottom w:val="240"/>
          <w:divBdr>
            <w:top w:val="none" w:sz="0" w:space="0" w:color="auto"/>
            <w:left w:val="none" w:sz="0" w:space="0" w:color="auto"/>
            <w:bottom w:val="none" w:sz="0" w:space="0" w:color="auto"/>
            <w:right w:val="none" w:sz="0" w:space="0" w:color="auto"/>
          </w:divBdr>
        </w:div>
        <w:div w:id="553083359">
          <w:marLeft w:val="0"/>
          <w:marRight w:val="0"/>
          <w:marTop w:val="0"/>
          <w:marBottom w:val="240"/>
          <w:divBdr>
            <w:top w:val="none" w:sz="0" w:space="0" w:color="auto"/>
            <w:left w:val="none" w:sz="0" w:space="0" w:color="auto"/>
            <w:bottom w:val="none" w:sz="0" w:space="0" w:color="auto"/>
            <w:right w:val="none" w:sz="0" w:space="0" w:color="auto"/>
          </w:divBdr>
        </w:div>
      </w:divsChild>
    </w:div>
    <w:div w:id="1520505454">
      <w:bodyDiv w:val="1"/>
      <w:marLeft w:val="0"/>
      <w:marRight w:val="0"/>
      <w:marTop w:val="0"/>
      <w:marBottom w:val="0"/>
      <w:divBdr>
        <w:top w:val="none" w:sz="0" w:space="0" w:color="auto"/>
        <w:left w:val="none" w:sz="0" w:space="0" w:color="auto"/>
        <w:bottom w:val="none" w:sz="0" w:space="0" w:color="auto"/>
        <w:right w:val="none" w:sz="0" w:space="0" w:color="auto"/>
      </w:divBdr>
      <w:divsChild>
        <w:div w:id="1464231103">
          <w:marLeft w:val="0"/>
          <w:marRight w:val="0"/>
          <w:marTop w:val="0"/>
          <w:marBottom w:val="0"/>
          <w:divBdr>
            <w:top w:val="none" w:sz="0" w:space="0" w:color="auto"/>
            <w:left w:val="none" w:sz="0" w:space="0" w:color="auto"/>
            <w:bottom w:val="none" w:sz="0" w:space="0" w:color="auto"/>
            <w:right w:val="none" w:sz="0" w:space="0" w:color="auto"/>
          </w:divBdr>
        </w:div>
        <w:div w:id="629675657">
          <w:marLeft w:val="0"/>
          <w:marRight w:val="0"/>
          <w:marTop w:val="0"/>
          <w:marBottom w:val="0"/>
          <w:divBdr>
            <w:top w:val="none" w:sz="0" w:space="0" w:color="auto"/>
            <w:left w:val="none" w:sz="0" w:space="0" w:color="auto"/>
            <w:bottom w:val="none" w:sz="0" w:space="0" w:color="auto"/>
            <w:right w:val="none" w:sz="0" w:space="0" w:color="auto"/>
          </w:divBdr>
        </w:div>
        <w:div w:id="586304063">
          <w:marLeft w:val="0"/>
          <w:marRight w:val="0"/>
          <w:marTop w:val="0"/>
          <w:marBottom w:val="90"/>
          <w:divBdr>
            <w:top w:val="none" w:sz="0" w:space="0" w:color="auto"/>
            <w:left w:val="none" w:sz="0" w:space="0" w:color="auto"/>
            <w:bottom w:val="none" w:sz="0" w:space="0" w:color="auto"/>
            <w:right w:val="none" w:sz="0" w:space="0" w:color="auto"/>
          </w:divBdr>
        </w:div>
      </w:divsChild>
    </w:div>
    <w:div w:id="1658848042">
      <w:bodyDiv w:val="1"/>
      <w:marLeft w:val="0"/>
      <w:marRight w:val="0"/>
      <w:marTop w:val="0"/>
      <w:marBottom w:val="0"/>
      <w:divBdr>
        <w:top w:val="none" w:sz="0" w:space="0" w:color="auto"/>
        <w:left w:val="none" w:sz="0" w:space="0" w:color="auto"/>
        <w:bottom w:val="none" w:sz="0" w:space="0" w:color="auto"/>
        <w:right w:val="none" w:sz="0" w:space="0" w:color="auto"/>
      </w:divBdr>
    </w:div>
    <w:div w:id="17302987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hyperlink" Target="mailto:roger.koop@gmail.com" TargetMode="External"/><Relationship Id="rId3" Type="http://schemas.openxmlformats.org/officeDocument/2006/relationships/numbering" Target="numbering.xml"/><Relationship Id="rId21" Type="http://schemas.openxmlformats.org/officeDocument/2006/relationships/image" Target="media/image12.jpg"/><Relationship Id="rId7" Type="http://schemas.openxmlformats.org/officeDocument/2006/relationships/image" Target="media/image1.png"/><Relationship Id="rId12" Type="http://schemas.openxmlformats.org/officeDocument/2006/relationships/image" Target="media/image4.jpg"/><Relationship Id="rId17" Type="http://schemas.openxmlformats.org/officeDocument/2006/relationships/hyperlink" Target="mailto:redcar@charter.net" TargetMode="External"/><Relationship Id="rId25" Type="http://schemas.openxmlformats.org/officeDocument/2006/relationships/hyperlink" Target="http://mailto:jvoiers@tampabay.rr.com/" TargetMode="Externa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evinbail@bellsouth.net" TargetMode="External"/><Relationship Id="rId24" Type="http://schemas.openxmlformats.org/officeDocument/2006/relationships/hyperlink" Target="http://mailto:adp5721@comcast.net/" TargetMode="External"/><Relationship Id="rId5" Type="http://schemas.openxmlformats.org/officeDocument/2006/relationships/settings" Target="settings.xml"/><Relationship Id="rId15" Type="http://schemas.openxmlformats.org/officeDocument/2006/relationships/hyperlink" Target="mailto:kevinbail@bellsouth.net" TargetMode="External"/><Relationship Id="rId23" Type="http://schemas.openxmlformats.org/officeDocument/2006/relationships/hyperlink" Target="http://mailto:phil.danley@gmail.com/"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hyperlink" Target="mailto:redcar@charter.net"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da\AppData\Roaming\Microsoft\Templates\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2.xml><?xml version="1.0" encoding="utf-8"?>
<ds:datastoreItem xmlns:ds="http://schemas.openxmlformats.org/officeDocument/2006/customXml" ds:itemID="{3DC88DDB-B56E-4207-B9D6-B4F993066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1</TotalTime>
  <Pages>3</Pages>
  <Words>1232</Words>
  <Characters>7026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8242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Linda</dc:creator>
  <cp:keywords/>
  <cp:lastModifiedBy>southpoint2</cp:lastModifiedBy>
  <cp:revision>2</cp:revision>
  <cp:lastPrinted>2017-05-04T23:10:00Z</cp:lastPrinted>
  <dcterms:created xsi:type="dcterms:W3CDTF">2020-02-27T13:20:00Z</dcterms:created>
  <dcterms:modified xsi:type="dcterms:W3CDTF">2020-02-27T13:20:00Z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TC103360279990</vt:lpwstr>
  </property>
</Properties>
</file>